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13.25pt;height:232.5pt;visibility:visible">
            <v:imagedata r:id="rId5" o:title=""/>
          </v:shape>
        </w:pict>
      </w:r>
    </w:p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</w:p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  <w:r>
        <w:rPr>
          <w:color w:val="1F497D"/>
        </w:rPr>
        <w:t>Logo kampanii ,,SOS dla Jeziora Klasztornego Małego”( pod kierunkiem Magdaleny Jezierskiej)</w:t>
      </w:r>
    </w:p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</w:p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</w:p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</w:p>
    <w:p w:rsidR="00E572BB" w:rsidRPr="00061FC6" w:rsidRDefault="00E572BB" w:rsidP="00061FC6">
      <w:pPr>
        <w:jc w:val="both"/>
        <w:rPr>
          <w:b/>
          <w:sz w:val="28"/>
          <w:szCs w:val="28"/>
        </w:rPr>
      </w:pPr>
      <w:r w:rsidRPr="00061FC6">
        <w:rPr>
          <w:b/>
          <w:sz w:val="28"/>
          <w:szCs w:val="28"/>
        </w:rPr>
        <w:t>Kampania ,,SOS dla Jeziora Klasztornego Małego” na tle Jezior Kartuskich.</w:t>
      </w:r>
    </w:p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</w:p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  <w:r w:rsidRPr="00796721">
        <w:rPr>
          <w:color w:val="1F497D"/>
        </w:rPr>
        <w:pict>
          <v:shape id="_x0000_i1026" type="#_x0000_t75" style="width:294pt;height:72.75pt">
            <v:imagedata r:id="rId6" o:title=""/>
          </v:shape>
        </w:pict>
      </w:r>
    </w:p>
    <w:p w:rsidR="00E572BB" w:rsidRDefault="00E572BB" w:rsidP="00D55D25">
      <w:pPr>
        <w:pStyle w:val="Heading3"/>
        <w:spacing w:before="0"/>
        <w:jc w:val="center"/>
        <w:rPr>
          <w:color w:val="1F497D"/>
        </w:rPr>
      </w:pPr>
    </w:p>
    <w:p w:rsidR="00E572BB" w:rsidRDefault="00E572BB" w:rsidP="005315C1">
      <w:pPr>
        <w:jc w:val="both"/>
      </w:pPr>
      <w:r>
        <w:t xml:space="preserve">  </w:t>
      </w:r>
      <w:r w:rsidRPr="00061FC6">
        <w:t>Zadania kampanii realizowane są od 20 maja do 30 listopada 2014r. w ramach projektu</w:t>
      </w:r>
      <w:r>
        <w:t xml:space="preserve">                     </w:t>
      </w:r>
      <w:r w:rsidRPr="00061FC6">
        <w:t xml:space="preserve"> Fundacji ,,Ocalić Źródło” im. Bł. Salomei i współfinansowane przez  Starostwo Powiatowe w Kartuzach. </w:t>
      </w:r>
    </w:p>
    <w:p w:rsidR="00E572BB" w:rsidRPr="0050613F" w:rsidRDefault="00E572BB" w:rsidP="00E15115">
      <w:pPr>
        <w:pStyle w:val="Heading5"/>
        <w:rPr>
          <w:color w:val="4F81BD"/>
          <w:sz w:val="18"/>
          <w:szCs w:val="18"/>
        </w:rPr>
      </w:pPr>
      <w:r w:rsidRPr="0050613F">
        <w:rPr>
          <w:i/>
          <w:iCs/>
          <w:color w:val="4F81BD"/>
          <w:sz w:val="18"/>
          <w:szCs w:val="18"/>
        </w:rPr>
        <w:t>Motto:</w:t>
      </w:r>
    </w:p>
    <w:p w:rsidR="00E572BB" w:rsidRPr="0050613F" w:rsidRDefault="00E572BB" w:rsidP="00E15115">
      <w:pPr>
        <w:pStyle w:val="Heading5"/>
        <w:rPr>
          <w:b w:val="0"/>
          <w:bCs w:val="0"/>
          <w:i/>
          <w:iCs/>
          <w:color w:val="4F81BD"/>
          <w:sz w:val="18"/>
          <w:szCs w:val="18"/>
        </w:rPr>
      </w:pPr>
      <w:r w:rsidRPr="0050613F">
        <w:rPr>
          <w:i/>
          <w:iCs/>
          <w:color w:val="4F81BD"/>
          <w:sz w:val="18"/>
          <w:szCs w:val="18"/>
        </w:rPr>
        <w:t xml:space="preserve"> </w:t>
      </w:r>
      <w:r w:rsidRPr="0050613F">
        <w:rPr>
          <w:b w:val="0"/>
          <w:bCs w:val="0"/>
          <w:i/>
          <w:iCs/>
          <w:color w:val="4F81BD"/>
          <w:sz w:val="18"/>
          <w:szCs w:val="18"/>
        </w:rPr>
        <w:t xml:space="preserve">,,Ach jak  ja pragnę tego, pomocy dla Jeziora Klasztornego,                                                                                      </w:t>
      </w:r>
      <w:r>
        <w:rPr>
          <w:b w:val="0"/>
          <w:bCs w:val="0"/>
          <w:i/>
          <w:iCs/>
          <w:color w:val="4F81BD"/>
          <w:sz w:val="18"/>
          <w:szCs w:val="18"/>
        </w:rPr>
        <w:t xml:space="preserve">                       </w:t>
      </w:r>
      <w:r w:rsidRPr="0050613F">
        <w:rPr>
          <w:b w:val="0"/>
          <w:bCs w:val="0"/>
          <w:i/>
          <w:iCs/>
          <w:color w:val="4F81BD"/>
          <w:sz w:val="18"/>
          <w:szCs w:val="18"/>
        </w:rPr>
        <w:t xml:space="preserve"> </w:t>
      </w:r>
      <w:r>
        <w:rPr>
          <w:b w:val="0"/>
          <w:bCs w:val="0"/>
          <w:i/>
          <w:iCs/>
          <w:color w:val="4F81BD"/>
          <w:sz w:val="18"/>
          <w:szCs w:val="18"/>
        </w:rPr>
        <w:t xml:space="preserve">żeby czyste było </w:t>
      </w:r>
      <w:r w:rsidRPr="0050613F">
        <w:rPr>
          <w:b w:val="0"/>
          <w:bCs w:val="0"/>
          <w:i/>
          <w:iCs/>
          <w:color w:val="4F81BD"/>
          <w:sz w:val="18"/>
          <w:szCs w:val="18"/>
        </w:rPr>
        <w:t xml:space="preserve">i po nocach nam się śniło”  </w:t>
      </w:r>
    </w:p>
    <w:p w:rsidR="00E572BB" w:rsidRPr="0050613F" w:rsidRDefault="00E572BB" w:rsidP="00E15115">
      <w:pPr>
        <w:pStyle w:val="Heading5"/>
        <w:rPr>
          <w:b w:val="0"/>
          <w:bCs w:val="0"/>
          <w:i/>
          <w:iCs/>
          <w:color w:val="4F81BD"/>
          <w:sz w:val="18"/>
          <w:szCs w:val="18"/>
        </w:rPr>
      </w:pPr>
      <w:r w:rsidRPr="0050613F">
        <w:rPr>
          <w:b w:val="0"/>
          <w:bCs w:val="0"/>
          <w:i/>
          <w:iCs/>
          <w:color w:val="4F81BD"/>
          <w:sz w:val="18"/>
          <w:szCs w:val="18"/>
        </w:rPr>
        <w:t xml:space="preserve"> </w:t>
      </w:r>
      <w:r>
        <w:rPr>
          <w:b w:val="0"/>
          <w:bCs w:val="0"/>
          <w:i/>
          <w:iCs/>
          <w:color w:val="4F81BD"/>
          <w:sz w:val="18"/>
          <w:szCs w:val="18"/>
        </w:rPr>
        <w:t xml:space="preserve">                </w:t>
      </w:r>
      <w:r w:rsidRPr="0050613F">
        <w:rPr>
          <w:b w:val="0"/>
          <w:bCs w:val="0"/>
          <w:i/>
          <w:iCs/>
          <w:color w:val="4F81BD"/>
          <w:sz w:val="18"/>
          <w:szCs w:val="18"/>
        </w:rPr>
        <w:t>A .Hildebrandt, W. Gołąbek, M. Kwidzińska z ILO w Kartuzach</w:t>
      </w:r>
    </w:p>
    <w:p w:rsidR="00E572BB" w:rsidRDefault="00E572BB" w:rsidP="00E15115">
      <w:pPr>
        <w:pStyle w:val="Heading3"/>
        <w:spacing w:before="0"/>
        <w:rPr>
          <w:color w:val="1F497D"/>
        </w:rPr>
      </w:pPr>
    </w:p>
    <w:p w:rsidR="00E572BB" w:rsidRPr="00061FC6" w:rsidRDefault="00E572BB" w:rsidP="00D55D25">
      <w:pPr>
        <w:pStyle w:val="Heading3"/>
        <w:spacing w:before="0"/>
        <w:jc w:val="center"/>
        <w:rPr>
          <w:color w:val="1F497D"/>
        </w:rPr>
      </w:pPr>
      <w:r w:rsidRPr="00061FC6">
        <w:rPr>
          <w:color w:val="1F497D"/>
        </w:rPr>
        <w:t>CELE  KAMPANII</w:t>
      </w:r>
    </w:p>
    <w:p w:rsidR="00E572BB" w:rsidRDefault="00E572BB" w:rsidP="000C6A2A">
      <w:pPr>
        <w:spacing w:after="0" w:line="240" w:lineRule="auto"/>
        <w:jc w:val="both"/>
        <w:rPr>
          <w:sz w:val="18"/>
          <w:szCs w:val="18"/>
        </w:rPr>
      </w:pPr>
    </w:p>
    <w:p w:rsidR="00E572BB" w:rsidRDefault="00E572BB" w:rsidP="00D55D25">
      <w:pPr>
        <w:widowControl w:val="0"/>
        <w:spacing w:after="0"/>
        <w:jc w:val="both"/>
        <w:rPr>
          <w:b/>
          <w:color w:val="215868"/>
          <w:sz w:val="24"/>
          <w:szCs w:val="24"/>
        </w:rPr>
      </w:pPr>
      <w:r w:rsidRPr="005315C1">
        <w:rPr>
          <w:b/>
          <w:color w:val="215868"/>
          <w:sz w:val="24"/>
          <w:szCs w:val="24"/>
        </w:rPr>
        <w:t>- edukacja ekologiczna dotycząca osobliwości, stanu ekologicznego, przyczyn i skutków</w:t>
      </w:r>
    </w:p>
    <w:p w:rsidR="00E572BB" w:rsidRPr="005315C1" w:rsidRDefault="00E572BB" w:rsidP="00D55D25">
      <w:pPr>
        <w:widowControl w:val="0"/>
        <w:spacing w:after="0"/>
        <w:jc w:val="both"/>
        <w:rPr>
          <w:b/>
          <w:color w:val="215868"/>
          <w:sz w:val="24"/>
          <w:szCs w:val="24"/>
        </w:rPr>
      </w:pPr>
      <w:r>
        <w:rPr>
          <w:b/>
          <w:color w:val="215868"/>
          <w:sz w:val="24"/>
          <w:szCs w:val="24"/>
        </w:rPr>
        <w:t xml:space="preserve"> </w:t>
      </w:r>
      <w:r w:rsidRPr="005315C1">
        <w:rPr>
          <w:b/>
          <w:color w:val="215868"/>
          <w:sz w:val="24"/>
          <w:szCs w:val="24"/>
        </w:rPr>
        <w:t xml:space="preserve"> degradacji  Jeziora Klasztornego Małego na tle jezior kartuskich</w:t>
      </w:r>
    </w:p>
    <w:p w:rsidR="00E572BB" w:rsidRPr="005315C1" w:rsidRDefault="00E572BB" w:rsidP="00D55D25">
      <w:pPr>
        <w:widowControl w:val="0"/>
        <w:spacing w:after="0"/>
        <w:jc w:val="both"/>
        <w:rPr>
          <w:b/>
          <w:color w:val="215868"/>
          <w:sz w:val="24"/>
          <w:szCs w:val="24"/>
        </w:rPr>
      </w:pPr>
      <w:r w:rsidRPr="005315C1">
        <w:rPr>
          <w:b/>
          <w:color w:val="215868"/>
          <w:sz w:val="24"/>
          <w:szCs w:val="24"/>
        </w:rPr>
        <w:t>- zaangażowanie mieszkańców zlewni jezior w działania na rzecz ochrony jezior kartuskich</w:t>
      </w:r>
    </w:p>
    <w:p w:rsidR="00E572BB" w:rsidRDefault="00E572BB" w:rsidP="005315C1">
      <w:pPr>
        <w:widowControl w:val="0"/>
        <w:tabs>
          <w:tab w:val="left" w:pos="4615"/>
        </w:tabs>
        <w:spacing w:after="0"/>
        <w:jc w:val="both"/>
        <w:rPr>
          <w:b/>
          <w:color w:val="262626"/>
          <w:sz w:val="20"/>
          <w:szCs w:val="20"/>
        </w:rPr>
      </w:pPr>
      <w:r w:rsidRPr="005315C1">
        <w:rPr>
          <w:b/>
          <w:color w:val="215868"/>
          <w:sz w:val="24"/>
          <w:szCs w:val="24"/>
        </w:rPr>
        <w:t>- promowanie zachowań korzystnych dla jezior</w:t>
      </w:r>
      <w:r w:rsidRPr="005315C1">
        <w:rPr>
          <w:b/>
          <w:color w:val="215868"/>
          <w:sz w:val="20"/>
          <w:szCs w:val="20"/>
        </w:rPr>
        <w:tab/>
      </w:r>
    </w:p>
    <w:p w:rsidR="00E572BB" w:rsidRDefault="00E572BB" w:rsidP="005315C1">
      <w:pPr>
        <w:widowControl w:val="0"/>
        <w:spacing w:after="0"/>
        <w:jc w:val="both"/>
        <w:rPr>
          <w:b/>
          <w:color w:val="262626"/>
          <w:sz w:val="20"/>
          <w:szCs w:val="20"/>
        </w:rPr>
      </w:pPr>
    </w:p>
    <w:p w:rsidR="00E572BB" w:rsidRPr="005315C1" w:rsidRDefault="00E572BB" w:rsidP="005315C1">
      <w:pPr>
        <w:widowControl w:val="0"/>
        <w:spacing w:after="0"/>
        <w:jc w:val="both"/>
        <w:rPr>
          <w:b/>
          <w:color w:val="262626"/>
          <w:sz w:val="20"/>
          <w:szCs w:val="20"/>
        </w:rPr>
      </w:pPr>
      <w:r>
        <w:rPr>
          <w:sz w:val="20"/>
          <w:szCs w:val="20"/>
        </w:rPr>
        <w:t xml:space="preserve">   Trudu przygotowania i przeprowadzenia kampanii  podjęli się uczniowie</w:t>
      </w:r>
      <w:r w:rsidRPr="0050613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 nauczyciele </w:t>
      </w:r>
      <w:r w:rsidRPr="0050613F">
        <w:rPr>
          <w:sz w:val="20"/>
          <w:szCs w:val="20"/>
        </w:rPr>
        <w:t>szkół ponadgimnazjalnych powiatu kartuskiego</w:t>
      </w:r>
      <w:r>
        <w:rPr>
          <w:sz w:val="20"/>
          <w:szCs w:val="20"/>
        </w:rPr>
        <w:t xml:space="preserve">: </w:t>
      </w:r>
      <w:r w:rsidRPr="00533D04">
        <w:rPr>
          <w:b/>
          <w:sz w:val="20"/>
          <w:szCs w:val="20"/>
        </w:rPr>
        <w:t>Izabeli Bystron i Anny Bychowskiej z I LO im. Hieronima Derdowskiego, Edyty Ropela z Zespołu Szkół Zawodowych i Ogólnokształcących oraz Zyty Wicka z Zespołu Szkół Technicznych  z udziałem pracowników Instytutu Oceanografii  UG pod kierunkiem dr Doroty Burskiej i   specjalistów m. innymi, dr Barbary Wojtasik z firmy Hydro</w:t>
      </w:r>
      <w:r>
        <w:rPr>
          <w:b/>
          <w:sz w:val="20"/>
          <w:szCs w:val="20"/>
        </w:rPr>
        <w:t>BiolL</w:t>
      </w:r>
      <w:r w:rsidRPr="00533D04">
        <w:rPr>
          <w:b/>
          <w:sz w:val="20"/>
          <w:szCs w:val="20"/>
        </w:rPr>
        <w:t>ab</w:t>
      </w:r>
      <w:r>
        <w:rPr>
          <w:sz w:val="20"/>
          <w:szCs w:val="20"/>
        </w:rPr>
        <w:t xml:space="preserve">. Kampaniia jest koontynuacją kilkuletnich działań ekologicznych na rzecz ratowania Jezior Kaszubskich w które zaangażowali się nauczyciele i uczniowie szkół ponadgimnazjalnych przy wsparciu Starostwa Powiatowego w Kartuzach oraz p. Teresy Dyl-Sosnowskiej, obecnie prezesa Fundacji ,,Ocalić Źródło im. Bł. Salomei. </w:t>
      </w:r>
    </w:p>
    <w:p w:rsidR="00E572BB" w:rsidRPr="00BA6CED" w:rsidRDefault="00E572BB" w:rsidP="009518B5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BA6CED">
        <w:rPr>
          <w:b/>
          <w:sz w:val="20"/>
          <w:szCs w:val="20"/>
        </w:rPr>
        <w:t>Zadania projektu wspierają także wolontariusze: Witold Sieciechowski, dyrektor Kaszubskiego Parku Krajobrazowego w Kartuzach, Grażyna Żakowska ( nauczycielka I LO w Kartuzach)</w:t>
      </w:r>
      <w:r>
        <w:rPr>
          <w:b/>
          <w:sz w:val="20"/>
          <w:szCs w:val="20"/>
        </w:rPr>
        <w:t xml:space="preserve">, </w:t>
      </w:r>
      <w:r w:rsidRPr="00BA6CED">
        <w:rPr>
          <w:b/>
          <w:sz w:val="20"/>
          <w:szCs w:val="20"/>
        </w:rPr>
        <w:t xml:space="preserve">Ryszard Leszkowski( redaktor Gazety Kartuskiej ), Ewa Srock ( nauczycielka plastyki) , Magdalena Jezierska ( absolwentka liceum plastycznego, studentka Politechniki Gdańskiej).            </w:t>
      </w:r>
    </w:p>
    <w:p w:rsidR="00E572BB" w:rsidRDefault="00E572BB"/>
    <w:p w:rsidR="00E572BB" w:rsidRPr="003D5AF5" w:rsidRDefault="00E572BB" w:rsidP="003D5AF5">
      <w:pPr>
        <w:jc w:val="center"/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Etapy kampanii ,, SOS dla  Jeziora Klasztornego Małego”</w:t>
      </w:r>
    </w:p>
    <w:p w:rsidR="00E572BB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 xml:space="preserve">I Etap </w:t>
      </w:r>
    </w:p>
    <w:p w:rsidR="00E572BB" w:rsidRPr="003D5AF5" w:rsidRDefault="00E572BB" w:rsidP="003D5AF5">
      <w:pPr>
        <w:rPr>
          <w:b/>
          <w:sz w:val="28"/>
          <w:szCs w:val="28"/>
        </w:rPr>
      </w:pPr>
      <w:r w:rsidRPr="00BE4585">
        <w:rPr>
          <w:b/>
        </w:rPr>
        <w:t>To powołanie liderów kampanii – nauczycieli, uczniów i specjalistów zaangażowanych w działania na rzecz ochrony Jezior Kaszubskich.</w:t>
      </w:r>
    </w:p>
    <w:p w:rsidR="00E572BB" w:rsidRDefault="00E572BB" w:rsidP="003D5AF5"/>
    <w:p w:rsidR="00E572BB" w:rsidRPr="001A0EA0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II Etap</w:t>
      </w:r>
    </w:p>
    <w:p w:rsidR="00E572BB" w:rsidRDefault="00E572BB" w:rsidP="003D5AF5">
      <w:pPr>
        <w:rPr>
          <w:b/>
        </w:rPr>
      </w:pPr>
      <w:r w:rsidRPr="00BE4585">
        <w:rPr>
          <w:b/>
        </w:rPr>
        <w:t>Specjalistyczne zajęcia w  Stacji Limnologicznej Uniwersytetu Gdańskiego  w Borucinie w ramach XII Bałtyckiego Festiwalu Nauki, warsztaty ,,Niezwykłe właściwości wody. Młodzi badacze ratują jeziora”.</w:t>
      </w:r>
    </w:p>
    <w:p w:rsidR="00E572BB" w:rsidRDefault="00E572BB" w:rsidP="003D5AF5"/>
    <w:p w:rsidR="00E572BB" w:rsidRPr="001A0EA0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III Etap</w:t>
      </w:r>
    </w:p>
    <w:p w:rsidR="00E572BB" w:rsidRDefault="00E572BB" w:rsidP="003D5AF5">
      <w:pPr>
        <w:rPr>
          <w:b/>
        </w:rPr>
      </w:pPr>
      <w:r w:rsidRPr="00762AA7">
        <w:rPr>
          <w:b/>
        </w:rPr>
        <w:t>Sondażowe badania stanu ekologicznego Jeziora Klasztornego Małego i trzech pozostałych jezior kartuskich.</w:t>
      </w:r>
      <w:r w:rsidRPr="007F160F">
        <w:rPr>
          <w:b/>
        </w:rPr>
        <w:object w:dxaOrig="11325" w:dyaOrig="8914">
          <v:shape id="_x0000_i1027" type="#_x0000_t75" style="width:555pt;height:436.5pt" o:ole="">
            <v:imagedata r:id="rId7" o:title=""/>
          </v:shape>
          <o:OLEObject Type="Embed" ProgID="Word.Document.12" ShapeID="_x0000_i1027" DrawAspect="Content" ObjectID="_1476263021" r:id="rId8">
            <o:FieldCodes>\s</o:FieldCodes>
          </o:OLEObject>
        </w:object>
      </w:r>
    </w:p>
    <w:p w:rsidR="00E572BB" w:rsidRDefault="00E572BB" w:rsidP="003D5AF5">
      <w:pPr>
        <w:rPr>
          <w:b/>
        </w:rPr>
      </w:pPr>
    </w:p>
    <w:p w:rsidR="00E572BB" w:rsidRDefault="00E572BB" w:rsidP="00C965B9">
      <w:r>
        <w:t xml:space="preserve">Badania prowadziliśmy w wybranych  </w:t>
      </w:r>
      <w:r w:rsidRPr="00FB3474">
        <w:t xml:space="preserve"> stanowiskach nad jeziorami -</w:t>
      </w:r>
      <w:r w:rsidRPr="00C965B9">
        <w:rPr>
          <w:sz w:val="20"/>
          <w:szCs w:val="20"/>
        </w:rPr>
        <w:t>- Klasztornym Dużym ( przy parkingu), Karczemnym( od ul. Zamkowej- przy stacji benzynowej)  i Mielenko ( od ul. Chmieleńskiej) – po 1 stanowisku i nad Jeziorem Klasztornym Małym – 3 stanowisk ( k/ Kolegiaty, k/ I LO i na Wyspie Łabędziej).</w:t>
      </w:r>
    </w:p>
    <w:p w:rsidR="00E572BB" w:rsidRDefault="00E572BB" w:rsidP="003D5AF5">
      <w:pPr>
        <w:rPr>
          <w:b/>
        </w:rPr>
      </w:pPr>
    </w:p>
    <w:p w:rsidR="00E572BB" w:rsidRDefault="00E572BB" w:rsidP="003D5AF5">
      <w:pPr>
        <w:rPr>
          <w:b/>
        </w:rPr>
      </w:pPr>
      <w:r w:rsidRPr="00762AA7">
        <w:rPr>
          <w:b/>
        </w:rPr>
        <w:t xml:space="preserve"> </w:t>
      </w:r>
    </w:p>
    <w:p w:rsidR="00E572BB" w:rsidRPr="001A0EA0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IV Etap</w:t>
      </w:r>
    </w:p>
    <w:p w:rsidR="00E572BB" w:rsidRDefault="00E572BB" w:rsidP="003D5AF5">
      <w:pPr>
        <w:rPr>
          <w:b/>
        </w:rPr>
      </w:pPr>
      <w:r w:rsidRPr="00BE4585">
        <w:rPr>
          <w:b/>
        </w:rPr>
        <w:t>Konferencja dla uczestników kampanii  przygotowana przez nauczycieli i specjalistów</w:t>
      </w:r>
      <w:r>
        <w:rPr>
          <w:b/>
        </w:rPr>
        <w:t>:</w:t>
      </w:r>
    </w:p>
    <w:p w:rsidR="00E572BB" w:rsidRDefault="00E572BB" w:rsidP="002D0E2D">
      <w:pPr>
        <w:rPr>
          <w:b/>
        </w:rPr>
      </w:pPr>
      <w:r>
        <w:rPr>
          <w:b/>
        </w:rPr>
        <w:t>Panel – Jezioro Klasztorne Małe na tle Jezior Kartuskich:</w:t>
      </w:r>
    </w:p>
    <w:p w:rsidR="00E572BB" w:rsidRDefault="00E572BB" w:rsidP="002D0E2D">
      <w:pPr>
        <w:rPr>
          <w:b/>
        </w:rPr>
      </w:pPr>
      <w:r>
        <w:rPr>
          <w:b/>
        </w:rPr>
        <w:t xml:space="preserve">   </w:t>
      </w:r>
    </w:p>
    <w:p w:rsidR="00E572BB" w:rsidRDefault="00E572BB" w:rsidP="002D0E2D">
      <w:pPr>
        <w:rPr>
          <w:b/>
        </w:rPr>
      </w:pPr>
      <w:r>
        <w:rPr>
          <w:b/>
        </w:rPr>
        <w:t xml:space="preserve"> </w:t>
      </w:r>
    </w:p>
    <w:p w:rsidR="00E572BB" w:rsidRDefault="00E572BB" w:rsidP="002D0E2D">
      <w:pPr>
        <w:ind w:left="142"/>
      </w:pPr>
      <w:r>
        <w:rPr>
          <w:b/>
        </w:rPr>
        <w:t xml:space="preserve"> - </w:t>
      </w:r>
      <w:r>
        <w:t xml:space="preserve"> Pochodzenie i położenie Jeziora Klasztornego Małego -  mgr Edyta Ropela, nauczycielka </w:t>
      </w:r>
    </w:p>
    <w:p w:rsidR="00E572BB" w:rsidRPr="00B41C25" w:rsidRDefault="00E572BB" w:rsidP="002D0E2D"/>
    <w:p w:rsidR="00E572BB" w:rsidRDefault="00E572BB" w:rsidP="002D0E2D">
      <w:pPr>
        <w:ind w:left="142"/>
      </w:pPr>
      <w:r>
        <w:t>- Walory przyrodniczo-krajoznawcze Jeziora Klasztornego Małego – mgr Izabela Bystroń</w:t>
      </w:r>
    </w:p>
    <w:p w:rsidR="00E572BB" w:rsidRDefault="00E572BB" w:rsidP="002D0E2D">
      <w:pPr>
        <w:ind w:left="142"/>
      </w:pPr>
      <w:r>
        <w:t xml:space="preserve">                       i dr Anna   Bychowska, nauczycielki I LO im. H. Derdowskiego w Kartuzach</w:t>
      </w:r>
    </w:p>
    <w:p w:rsidR="00E572BB" w:rsidRDefault="00E572BB" w:rsidP="002D0E2D">
      <w:pPr>
        <w:ind w:left="142"/>
      </w:pPr>
      <w:r>
        <w:t xml:space="preserve">- Stan ekologiczny Jeziora Klasztornego Małego w oparciu o parametry fizyko - chemiczne  </w:t>
      </w:r>
    </w:p>
    <w:p w:rsidR="00E572BB" w:rsidRPr="00B41C25" w:rsidRDefault="00E572BB" w:rsidP="002D0E2D">
      <w:pPr>
        <w:ind w:left="142"/>
      </w:pPr>
      <w:r>
        <w:t xml:space="preserve">                             - dr Dorota Burska,  </w:t>
      </w:r>
      <w:r w:rsidRPr="00B41C25">
        <w:t>Wydz</w:t>
      </w:r>
      <w:r>
        <w:t>iał Geografii i Oceanografii UG</w:t>
      </w:r>
      <w:r w:rsidRPr="00B41C25">
        <w:t>.</w:t>
      </w:r>
    </w:p>
    <w:p w:rsidR="00E572BB" w:rsidRDefault="00E572BB" w:rsidP="002D0E2D">
      <w:pPr>
        <w:ind w:left="142"/>
      </w:pPr>
      <w:r w:rsidRPr="00B41C25">
        <w:t>-</w:t>
      </w:r>
      <w:r>
        <w:t xml:space="preserve"> Stan ekologiczny Jeziora Klasztornego Małego w oparciu o parametry biologiczne</w:t>
      </w:r>
    </w:p>
    <w:p w:rsidR="00E572BB" w:rsidRDefault="00E572BB" w:rsidP="002D0E2D">
      <w:pPr>
        <w:ind w:left="142"/>
      </w:pPr>
      <w:r>
        <w:t xml:space="preserve">                                                                       </w:t>
      </w:r>
      <w:r w:rsidRPr="00B41C25">
        <w:t xml:space="preserve"> </w:t>
      </w:r>
      <w:r>
        <w:t>–</w:t>
      </w:r>
      <w:r w:rsidRPr="00B41C25">
        <w:t xml:space="preserve"> dr Barbara Wojtasik</w:t>
      </w:r>
      <w:r>
        <w:t xml:space="preserve">  HydroBiolLab</w:t>
      </w:r>
      <w:r w:rsidRPr="00B41C25">
        <w:t>.</w:t>
      </w:r>
    </w:p>
    <w:p w:rsidR="00E572BB" w:rsidRDefault="00E572BB" w:rsidP="002D0E2D">
      <w:pPr>
        <w:ind w:left="142"/>
      </w:pPr>
    </w:p>
    <w:p w:rsidR="00E572BB" w:rsidRDefault="00E572BB" w:rsidP="0014136A">
      <w:pPr>
        <w:pStyle w:val="Default"/>
      </w:pPr>
    </w:p>
    <w:p w:rsidR="00E572BB" w:rsidRDefault="00E572BB" w:rsidP="0014136A">
      <w:pPr>
        <w:pStyle w:val="Default"/>
      </w:pPr>
    </w:p>
    <w:p w:rsidR="00E572BB" w:rsidRDefault="00E572BB" w:rsidP="0014136A">
      <w:pPr>
        <w:pStyle w:val="Default"/>
        <w:rPr>
          <w:b/>
          <w:bCs/>
          <w:sz w:val="22"/>
          <w:szCs w:val="22"/>
        </w:rPr>
      </w:pPr>
      <w:r>
        <w:t xml:space="preserve">    </w:t>
      </w:r>
      <w:r>
        <w:rPr>
          <w:b/>
          <w:bCs/>
          <w:sz w:val="22"/>
          <w:szCs w:val="22"/>
        </w:rPr>
        <w:t xml:space="preserve">ANALIZA WYNIKÓW BADAŃ </w:t>
      </w:r>
    </w:p>
    <w:p w:rsidR="00E572BB" w:rsidRPr="00FB0223" w:rsidRDefault="00E572BB" w:rsidP="0014136A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>
        <w:rPr>
          <w:b/>
          <w:bCs/>
          <w:sz w:val="18"/>
          <w:szCs w:val="18"/>
        </w:rPr>
        <w:t xml:space="preserve"> dr D. Burska, dr B. Wojtasik </w:t>
      </w:r>
    </w:p>
    <w:p w:rsidR="00E572BB" w:rsidRDefault="00E572BB" w:rsidP="0014136A">
      <w:pPr>
        <w:ind w:left="142"/>
        <w:rPr>
          <w:rFonts w:cs="Calibri"/>
          <w:sz w:val="20"/>
          <w:szCs w:val="20"/>
        </w:rPr>
      </w:pPr>
      <w:r>
        <w:rPr>
          <w:noProof/>
          <w:lang w:eastAsia="pl-PL"/>
        </w:rPr>
        <w:pict>
          <v:shape id="_x0000_s1026" type="#_x0000_t75" style="position:absolute;left:0;text-align:left;margin-left:7.1pt;margin-top:3.95pt;width:183.9pt;height:297.55pt;z-index:251658240">
            <v:imagedata r:id="rId9" o:title=""/>
            <w10:wrap type="square" side="right"/>
          </v:shape>
        </w:pict>
      </w:r>
      <w:r>
        <w:rPr>
          <w:rFonts w:cs="Calibri"/>
          <w:sz w:val="20"/>
          <w:szCs w:val="20"/>
        </w:rPr>
        <w:t xml:space="preserve">Badania jezior kartuskich prowadzono w czerwcu 2014. Stan ekologiczny wody  strefy brzegowej określono </w:t>
      </w:r>
      <w:r>
        <w:rPr>
          <w:rFonts w:ascii="Times New Roman" w:hAnsi="Times New Roman"/>
          <w:sz w:val="20"/>
          <w:szCs w:val="20"/>
        </w:rPr>
        <w:t xml:space="preserve">w oparciu o </w:t>
      </w:r>
      <w:r>
        <w:rPr>
          <w:rFonts w:cs="Calibri"/>
          <w:sz w:val="20"/>
          <w:szCs w:val="20"/>
        </w:rPr>
        <w:t xml:space="preserve">parametry biologiczne (chlorofil a) </w:t>
      </w:r>
      <w:r>
        <w:rPr>
          <w:rFonts w:ascii="Times New Roman" w:hAnsi="Times New Roman"/>
          <w:sz w:val="20"/>
          <w:szCs w:val="20"/>
        </w:rPr>
        <w:t xml:space="preserve">oraz fizyczno-chemiczne (temperatura, </w:t>
      </w:r>
      <w:r>
        <w:rPr>
          <w:rFonts w:cs="Calibri"/>
          <w:sz w:val="20"/>
          <w:szCs w:val="20"/>
        </w:rPr>
        <w:t>pH, tlen, azotany</w:t>
      </w:r>
      <w:r>
        <w:rPr>
          <w:rFonts w:cs="Calibri"/>
          <w:i/>
          <w:iCs/>
          <w:sz w:val="20"/>
          <w:szCs w:val="20"/>
        </w:rPr>
        <w:t xml:space="preserve">, </w:t>
      </w:r>
      <w:r>
        <w:rPr>
          <w:rFonts w:cs="Calibri"/>
          <w:sz w:val="20"/>
          <w:szCs w:val="20"/>
        </w:rPr>
        <w:t>amoniak, fosforany, azot i fosfor całkowity). W osadach przeanalizowano zgrupowanie meiofauny. Są to niewielkie bezkręgowce wodne o różnej przynależności systematycznej, zamieszkujące powierzchniową warstwę osadów dennych, stanowiące istotny wskaźnik zmian zachodzących w środowisku wodnym. Wyniki badań przedstawione na rycinie wskazują na zaawansowany stan degradacji badanych zbiorników w szczególności Jeziora Klasztornego Małego.</w:t>
      </w:r>
    </w:p>
    <w:tbl>
      <w:tblPr>
        <w:tblW w:w="0" w:type="auto"/>
        <w:tblLook w:val="00A0"/>
      </w:tblPr>
      <w:tblGrid>
        <w:gridCol w:w="2802"/>
        <w:gridCol w:w="2303"/>
      </w:tblGrid>
      <w:tr w:rsidR="00E572BB" w:rsidRPr="009A1349" w:rsidTr="009A1349">
        <w:tc>
          <w:tcPr>
            <w:tcW w:w="2802" w:type="dxa"/>
          </w:tcPr>
          <w:p w:rsidR="00E572BB" w:rsidRPr="009A1349" w:rsidRDefault="00E572BB" w:rsidP="009A1349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9A1349">
              <w:rPr>
                <w:b/>
              </w:rPr>
              <w:t xml:space="preserve">Meiobentos </w:t>
            </w:r>
            <w:r w:rsidRPr="009A1349">
              <w:rPr>
                <w:b/>
                <w:i/>
                <w:sz w:val="18"/>
                <w:szCs w:val="18"/>
              </w:rPr>
              <w:t xml:space="preserve">to niewielkie organizmy bezkręgowe (0,042mm-1,0mm) zasiedlające powierzchniową warstwę osadu dennego. Ze względu na ich związanie z lokalnym środowiskiem i niewielkim przemieszczaniem stanowią bardzo istotny wskaźnik </w:t>
            </w:r>
            <w:r w:rsidRPr="009A1349">
              <w:rPr>
                <w:b/>
                <w:i/>
                <w:sz w:val="18"/>
                <w:szCs w:val="18"/>
              </w:rPr>
              <w:br/>
              <w:t xml:space="preserve">w określaniu stanu ekologicznego strefy przybrzeżnej jeziora. </w:t>
            </w:r>
          </w:p>
        </w:tc>
        <w:tc>
          <w:tcPr>
            <w:tcW w:w="1998" w:type="dxa"/>
          </w:tcPr>
          <w:p w:rsidR="00E572BB" w:rsidRPr="009A1349" w:rsidRDefault="00E572BB" w:rsidP="009A134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noProof/>
                <w:lang w:eastAsia="pl-PL"/>
              </w:rPr>
              <w:pict>
                <v:shape id="Obraz 13" o:spid="_x0000_s1027" type="#_x0000_t75" style="position:absolute;left:0;text-align:left;margin-left:8.7pt;margin-top:14.65pt;width:97.45pt;height:91.2pt;z-index:-251657216;visibility:visible;mso-wrap-distance-left:9.48pt;mso-wrap-distance-top:.96pt;mso-wrap-distance-right:9.48pt;mso-wrap-distance-bottom:1.59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">
                  <v:imagedata r:id="rId10" o:title=""/>
                  <o:lock v:ext="edit" aspectratio="f"/>
                </v:shape>
              </w:pict>
            </w:r>
            <w:r w:rsidRPr="00796721">
              <w:rPr>
                <w:b/>
                <w:noProof/>
                <w:sz w:val="20"/>
                <w:szCs w:val="20"/>
                <w:lang w:eastAsia="pl-PL"/>
              </w:rPr>
              <w:pict>
                <v:shape id="Obraz 14" o:spid="_x0000_i1028" type="#_x0000_t75" style="width:104.25pt;height:116.25pt;visibility:visible">
                  <v:imagedata r:id="rId11" o:title=""/>
                </v:shape>
              </w:pict>
            </w:r>
          </w:p>
        </w:tc>
      </w:tr>
    </w:tbl>
    <w:p w:rsidR="00E572BB" w:rsidRDefault="00E572BB" w:rsidP="0014136A">
      <w:pPr>
        <w:ind w:left="142"/>
      </w:pPr>
      <w:r>
        <w:br w:type="textWrapping" w:clear="all"/>
      </w:r>
    </w:p>
    <w:p w:rsidR="00E572BB" w:rsidRDefault="00E572BB" w:rsidP="002D0E2D">
      <w:pPr>
        <w:ind w:left="142"/>
      </w:pPr>
    </w:p>
    <w:p w:rsidR="00E572BB" w:rsidRDefault="00E572BB" w:rsidP="002D0E2D">
      <w:pPr>
        <w:ind w:left="142"/>
      </w:pPr>
    </w:p>
    <w:p w:rsidR="00E572BB" w:rsidRDefault="00E572BB" w:rsidP="002D0E2D">
      <w:pPr>
        <w:ind w:left="142"/>
      </w:pPr>
    </w:p>
    <w:p w:rsidR="00E572BB" w:rsidRDefault="00E572BB" w:rsidP="002D0E2D">
      <w:pPr>
        <w:ind w:left="142"/>
      </w:pPr>
    </w:p>
    <w:p w:rsidR="00E572BB" w:rsidRDefault="00E572BB" w:rsidP="003D5AF5">
      <w:pPr>
        <w:rPr>
          <w:b/>
        </w:rPr>
      </w:pPr>
      <w:r>
        <w:rPr>
          <w:b/>
        </w:rPr>
        <w:t>Na tym etapie zostały także ogłoszone dwa konkursy:  na piosenkę kampanii i prezentację multimedialną ,,SOS dla Jeziora Klasztornego Małego”.</w:t>
      </w:r>
    </w:p>
    <w:p w:rsidR="00E572BB" w:rsidRDefault="00E572BB" w:rsidP="00CE6045">
      <w:pPr>
        <w:pStyle w:val="Title"/>
        <w:rPr>
          <w:b/>
        </w:rPr>
      </w:pPr>
      <w:r>
        <w:rPr>
          <w:b/>
        </w:rPr>
        <w:t>Regulamin Konkursu</w:t>
      </w:r>
    </w:p>
    <w:p w:rsidR="00E572BB" w:rsidRPr="00092A11" w:rsidRDefault="00E572BB" w:rsidP="00CE6045">
      <w:pPr>
        <w:pStyle w:val="Title"/>
        <w:rPr>
          <w:b/>
        </w:rPr>
      </w:pPr>
      <w:r>
        <w:rPr>
          <w:b/>
        </w:rPr>
        <w:t>na najlepszą prezentację Multimedialną</w:t>
      </w:r>
    </w:p>
    <w:p w:rsidR="00E572BB" w:rsidRPr="001C71BA" w:rsidRDefault="00E572BB" w:rsidP="00CE6045">
      <w:pPr>
        <w:pStyle w:val="Title"/>
      </w:pPr>
      <w:r>
        <w:t>PT: „SOS DLA JEZIORA KLASZTORNEGO MAŁEGO”</w:t>
      </w:r>
    </w:p>
    <w:p w:rsidR="00E572BB" w:rsidRDefault="00E572BB" w:rsidP="00CE6045">
      <w:pPr>
        <w:jc w:val="both"/>
        <w:rPr>
          <w:b/>
        </w:rPr>
      </w:pPr>
    </w:p>
    <w:p w:rsidR="00E572BB" w:rsidRPr="00076F08" w:rsidRDefault="00E572BB" w:rsidP="00CE6045">
      <w:pPr>
        <w:jc w:val="both"/>
        <w:rPr>
          <w:b/>
        </w:rPr>
      </w:pPr>
      <w:r w:rsidRPr="00076F08">
        <w:rPr>
          <w:b/>
        </w:rPr>
        <w:t>ORGANIZATORZY KONKURSU</w:t>
      </w:r>
      <w:r>
        <w:rPr>
          <w:b/>
        </w:rPr>
        <w:t>:</w:t>
      </w:r>
    </w:p>
    <w:p w:rsidR="00E572BB" w:rsidRPr="00076F08" w:rsidRDefault="00E572BB" w:rsidP="00CE6045">
      <w:pPr>
        <w:numPr>
          <w:ilvl w:val="0"/>
          <w:numId w:val="8"/>
        </w:numPr>
        <w:suppressAutoHyphens/>
        <w:spacing w:after="0" w:line="240" w:lineRule="auto"/>
        <w:jc w:val="both"/>
      </w:pPr>
      <w:r>
        <w:t>Fundacja ,,Ocalić Źródło” im. Bł. Salomei w Kartuzach …</w:t>
      </w:r>
    </w:p>
    <w:p w:rsidR="00E572BB" w:rsidRPr="00076F08" w:rsidRDefault="00E572BB" w:rsidP="00CE6045">
      <w:pPr>
        <w:pStyle w:val="Tekstpodstawowy21"/>
        <w:rPr>
          <w:rFonts w:ascii="Times New Roman" w:hAnsi="Times New Roman"/>
          <w:sz w:val="24"/>
        </w:rPr>
      </w:pPr>
    </w:p>
    <w:p w:rsidR="00E572BB" w:rsidRPr="00076F08" w:rsidRDefault="00E572BB" w:rsidP="00CE6045">
      <w:pPr>
        <w:jc w:val="both"/>
        <w:rPr>
          <w:b/>
          <w:u w:val="single"/>
        </w:rPr>
      </w:pPr>
      <w:r w:rsidRPr="00076F08">
        <w:rPr>
          <w:b/>
        </w:rPr>
        <w:t>ADRESACI KONKURSU</w:t>
      </w:r>
    </w:p>
    <w:p w:rsidR="00E572BB" w:rsidRPr="00076F08" w:rsidRDefault="00E572BB" w:rsidP="00CE6045">
      <w:pPr>
        <w:jc w:val="both"/>
      </w:pPr>
      <w:r>
        <w:t>Konkurs</w:t>
      </w:r>
      <w:r w:rsidRPr="00076F08">
        <w:t xml:space="preserve"> kierowany jest do</w:t>
      </w:r>
      <w:r>
        <w:t xml:space="preserve"> uczniów szkół uczestniczących w kampanii ,,SOS dla Jeziora Klasztornego Małego”</w:t>
      </w:r>
      <w:r w:rsidRPr="00076F08">
        <w:t>.</w:t>
      </w:r>
    </w:p>
    <w:p w:rsidR="00E572BB" w:rsidRPr="00076F08" w:rsidRDefault="00E572BB" w:rsidP="00CE6045">
      <w:pPr>
        <w:pStyle w:val="Tekstpodstawowy21"/>
        <w:rPr>
          <w:rFonts w:ascii="Times New Roman" w:hAnsi="Times New Roman"/>
          <w:sz w:val="24"/>
        </w:rPr>
      </w:pPr>
    </w:p>
    <w:p w:rsidR="00E572BB" w:rsidRPr="00076F08" w:rsidRDefault="00E572BB" w:rsidP="00CE6045">
      <w:pPr>
        <w:jc w:val="both"/>
        <w:rPr>
          <w:b/>
        </w:rPr>
      </w:pPr>
      <w:r w:rsidRPr="00076F08">
        <w:rPr>
          <w:b/>
        </w:rPr>
        <w:t>CEL KONKURSU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 w:rsidRPr="00076F08">
        <w:t>Rozpowszechnienie informacji na temat walorów przyrodniczo - krajoznawczych, turystycznyc</w:t>
      </w:r>
      <w:r>
        <w:t>h i użytkowych Jeziora Klasztornego Małego</w:t>
      </w:r>
      <w:r w:rsidRPr="00076F08">
        <w:t>.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 xml:space="preserve">Przekazanie w interesującej formie wiedzy na temat funkcjonowania, stanu ekologicznego, sposobów monitorowania, przyczyn degradacji i sposobów ochrony Jeziora Klasztornego Małego. 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Budzenie ciekawości i uwrażliwianie młodzieży na problem ochrony środowiska szczególnie w miejscu zamieszkania .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 w:rsidRPr="007D7322">
        <w:t>Kształtowanie świadomo</w:t>
      </w:r>
      <w:r>
        <w:t xml:space="preserve">ści, że działania lokalne na rzecz ograniczania </w:t>
      </w:r>
      <w:r w:rsidRPr="007D7322">
        <w:t xml:space="preserve">źródeł zanieczyszczeń mają ogromny wpływ na jakość środowiska </w:t>
      </w:r>
      <w:r>
        <w:t>w regionie i kraju.</w:t>
      </w:r>
    </w:p>
    <w:p w:rsidR="00E572BB" w:rsidRPr="00076F08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 w:rsidRPr="00076F08">
        <w:t>Rozwijanie u uczniów pasji badawczych, twórczego myślenia oraz umiejętności autoprezentacji.</w:t>
      </w:r>
    </w:p>
    <w:p w:rsidR="00E572BB" w:rsidRPr="00076F08" w:rsidRDefault="00E572BB" w:rsidP="00CE6045">
      <w:pPr>
        <w:numPr>
          <w:ilvl w:val="0"/>
          <w:numId w:val="6"/>
        </w:numPr>
        <w:spacing w:after="0" w:line="240" w:lineRule="auto"/>
        <w:jc w:val="both"/>
      </w:pPr>
      <w:r w:rsidRPr="00076F08">
        <w:t>Doskonalenie umiejętności zdobywania wiedzy przez posługiwanie się odpowiednimi systemami wyszukiwania oraz komponowania prezentacji multimedialnej przy pomocy programów komputerowych.</w:t>
      </w:r>
    </w:p>
    <w:p w:rsidR="00E572BB" w:rsidRPr="00076F08" w:rsidRDefault="00E572BB" w:rsidP="00CE6045">
      <w:pPr>
        <w:autoSpaceDE w:val="0"/>
        <w:jc w:val="both"/>
      </w:pPr>
    </w:p>
    <w:p w:rsidR="00E572BB" w:rsidRDefault="00E572BB" w:rsidP="00CE6045">
      <w:pPr>
        <w:autoSpaceDE w:val="0"/>
        <w:jc w:val="both"/>
        <w:rPr>
          <w:b/>
        </w:rPr>
      </w:pPr>
      <w:r w:rsidRPr="00076F08">
        <w:rPr>
          <w:b/>
        </w:rPr>
        <w:t>PRACE KONKURSOWE</w:t>
      </w:r>
    </w:p>
    <w:p w:rsidR="00E572BB" w:rsidRPr="00076F08" w:rsidRDefault="00E572BB" w:rsidP="00CE6045">
      <w:pPr>
        <w:autoSpaceDE w:val="0"/>
        <w:jc w:val="both"/>
        <w:rPr>
          <w:b/>
        </w:rPr>
      </w:pPr>
      <w:r w:rsidRPr="00076F08">
        <w:rPr>
          <w:color w:val="000000"/>
        </w:rPr>
        <w:t xml:space="preserve">Temat </w:t>
      </w:r>
      <w:r>
        <w:rPr>
          <w:color w:val="000000"/>
        </w:rPr>
        <w:t xml:space="preserve">konkursu </w:t>
      </w:r>
      <w:r w:rsidRPr="00076F08">
        <w:rPr>
          <w:color w:val="000000"/>
        </w:rPr>
        <w:t xml:space="preserve">został skonstruowany w oparciu o </w:t>
      </w:r>
      <w:r>
        <w:rPr>
          <w:color w:val="000000"/>
        </w:rPr>
        <w:t xml:space="preserve">zadania kampanii </w:t>
      </w:r>
    </w:p>
    <w:p w:rsidR="00E572BB" w:rsidRPr="00076F08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  <w:rPr>
          <w:color w:val="FF0000"/>
        </w:rPr>
      </w:pPr>
      <w:r w:rsidRPr="00076F08">
        <w:rPr>
          <w:color w:val="000000"/>
        </w:rPr>
        <w:t>Prace konkursowe w formie prezentacji multim</w:t>
      </w:r>
      <w:r>
        <w:rPr>
          <w:color w:val="000000"/>
        </w:rPr>
        <w:t>edialnej powinny być wykonane w </w:t>
      </w:r>
      <w:r w:rsidRPr="00076F08">
        <w:rPr>
          <w:color w:val="000000"/>
        </w:rPr>
        <w:t>programie Power Point.</w:t>
      </w:r>
    </w:p>
    <w:p w:rsidR="00E572BB" w:rsidRPr="005C5947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  <w:rPr>
          <w:color w:val="000000"/>
        </w:rPr>
      </w:pPr>
      <w:r w:rsidRPr="005C5947">
        <w:rPr>
          <w:color w:val="000000"/>
        </w:rPr>
        <w:t>Uczniowie z danej szkoły w czasie</w:t>
      </w:r>
      <w:r>
        <w:rPr>
          <w:color w:val="000000"/>
        </w:rPr>
        <w:t xml:space="preserve"> realizacji zadań kampanii - wykładów,</w:t>
      </w:r>
      <w:r w:rsidRPr="005C5947">
        <w:rPr>
          <w:color w:val="000000"/>
        </w:rPr>
        <w:t xml:space="preserve"> zajęć w terenie</w:t>
      </w:r>
      <w:r>
        <w:rPr>
          <w:color w:val="000000"/>
        </w:rPr>
        <w:t xml:space="preserve"> i warsztatów </w:t>
      </w:r>
      <w:r w:rsidRPr="005C5947">
        <w:rPr>
          <w:color w:val="000000"/>
        </w:rPr>
        <w:t xml:space="preserve"> gromadzą materiał badawczy, przeprowadzają wywiady z mieszkańcami i wykonują sesję zdjęciową .</w:t>
      </w:r>
    </w:p>
    <w:p w:rsidR="00E572BB" w:rsidRPr="00076F08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 w:rsidRPr="00076F08">
        <w:t>Prace przygotowywane są w grupach</w:t>
      </w:r>
      <w:r>
        <w:t xml:space="preserve"> (do 15 osób)</w:t>
      </w:r>
      <w:r w:rsidRPr="00076F08">
        <w:t>.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Objętość pracy od 15-3</w:t>
      </w:r>
      <w:r w:rsidRPr="00076F08">
        <w:t>0 slajdów.</w:t>
      </w:r>
    </w:p>
    <w:p w:rsidR="00E572BB" w:rsidRPr="00076F08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Do prezentacji należy dołączyć komentarz słowny</w:t>
      </w:r>
    </w:p>
    <w:p w:rsidR="00E572BB" w:rsidRPr="00076F08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 w:rsidRPr="00076F08">
        <w:rPr>
          <w:color w:val="000000"/>
        </w:rPr>
        <w:t xml:space="preserve">Pierwszy slajd musi zawierać: nazwę konkursu, adres szkoły i telefon, imiona i nazwiska autorów oraz opiekuna, a </w:t>
      </w:r>
      <w:r>
        <w:rPr>
          <w:color w:val="000000"/>
        </w:rPr>
        <w:t>ostatni sposoby ochrony jeziora</w:t>
      </w:r>
      <w:r w:rsidRPr="00076F08">
        <w:rPr>
          <w:color w:val="000000"/>
        </w:rPr>
        <w:t xml:space="preserve">. </w:t>
      </w:r>
    </w:p>
    <w:p w:rsidR="00E572BB" w:rsidRPr="00076F08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 w:rsidRPr="00076F08">
        <w:t>Czas trwania prezentacji nie może przekraczać 10 min.</w:t>
      </w:r>
    </w:p>
    <w:p w:rsidR="00E572BB" w:rsidRPr="00076F08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 w:rsidRPr="00076F08">
        <w:t>Podkłady muzyczne muszą być skorelowane pod</w:t>
      </w:r>
      <w:r>
        <w:t xml:space="preserve"> względem słownym i muzycznym z </w:t>
      </w:r>
      <w:r w:rsidRPr="00076F08">
        <w:t>treścią prezentacji.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 w:rsidRPr="00076F08">
        <w:t>Prezentacje na płycie DVD przekazywane są komisji, w kopercie opisanej numerem grupy, imionami i nazwiskami autorów z dołączonym wydrukiem prezentacji.</w:t>
      </w:r>
    </w:p>
    <w:p w:rsidR="00E572BB" w:rsidRPr="008B4866" w:rsidRDefault="00E572BB" w:rsidP="008B4866">
      <w:pPr>
        <w:tabs>
          <w:tab w:val="left" w:pos="360"/>
        </w:tabs>
        <w:suppressAutoHyphens/>
        <w:spacing w:after="0" w:line="240" w:lineRule="auto"/>
        <w:ind w:left="360"/>
        <w:jc w:val="both"/>
      </w:pPr>
    </w:p>
    <w:p w:rsidR="00E572BB" w:rsidRPr="00E16AC5" w:rsidRDefault="00E572BB" w:rsidP="00CE6045">
      <w:pPr>
        <w:jc w:val="both"/>
      </w:pPr>
      <w:r w:rsidRPr="00E16AC5">
        <w:rPr>
          <w:b/>
        </w:rPr>
        <w:t>WYMAGANIA</w:t>
      </w:r>
    </w:p>
    <w:p w:rsidR="00E572BB" w:rsidRDefault="00E572BB" w:rsidP="00CE6045">
      <w:pPr>
        <w:jc w:val="both"/>
      </w:pPr>
      <w:r>
        <w:t>Prezentacja multimedialna powinna zawierać następujące zagadnienia: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Pochodzenie, położenie, walory przyrodniczo-krajoznawcze i turystyczne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Charakterystyka jeziora na tle pozostałych jezior kartuskich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Funkcjonowanie jeziora jako ekosystemu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Sposoby monitoringu jeziora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Stan ekologiczny jeziora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Charakterystyka zlewni jeziora</w:t>
      </w:r>
    </w:p>
    <w:p w:rsidR="00E572BB" w:rsidRDefault="00E572BB" w:rsidP="00CE6045">
      <w:pPr>
        <w:numPr>
          <w:ilvl w:val="0"/>
          <w:numId w:val="6"/>
        </w:numPr>
        <w:tabs>
          <w:tab w:val="left" w:pos="360"/>
        </w:tabs>
        <w:suppressAutoHyphens/>
        <w:spacing w:after="0" w:line="240" w:lineRule="auto"/>
        <w:jc w:val="both"/>
      </w:pPr>
      <w:r>
        <w:t>Źródła i rodzaje zanieczyszczeń powodujące degradację jeziora</w:t>
      </w:r>
    </w:p>
    <w:p w:rsidR="00E572BB" w:rsidRDefault="00E572BB" w:rsidP="00CE6045">
      <w:pPr>
        <w:numPr>
          <w:ilvl w:val="0"/>
          <w:numId w:val="6"/>
        </w:numPr>
        <w:suppressAutoHyphens/>
        <w:spacing w:after="0" w:line="240" w:lineRule="auto"/>
        <w:jc w:val="both"/>
      </w:pPr>
      <w:r>
        <w:t>Negatywny wpływ zanieczyszczeń na środowisko wodne</w:t>
      </w:r>
    </w:p>
    <w:p w:rsidR="00E572BB" w:rsidRDefault="00E572BB" w:rsidP="00CE6045">
      <w:pPr>
        <w:numPr>
          <w:ilvl w:val="0"/>
          <w:numId w:val="6"/>
        </w:numPr>
        <w:suppressAutoHyphens/>
        <w:spacing w:after="0" w:line="240" w:lineRule="auto"/>
        <w:jc w:val="both"/>
      </w:pPr>
      <w:r>
        <w:t>Sposoby eliminacji zanieczyszczeń oraz metody zapobiegania w przedostawaniu się tych związków do zbiorników wodnych,</w:t>
      </w:r>
    </w:p>
    <w:p w:rsidR="00E572BB" w:rsidRDefault="00E572BB" w:rsidP="00CE6045">
      <w:pPr>
        <w:numPr>
          <w:ilvl w:val="0"/>
          <w:numId w:val="7"/>
        </w:numPr>
        <w:suppressAutoHyphens/>
        <w:spacing w:after="0" w:line="240" w:lineRule="auto"/>
        <w:jc w:val="both"/>
      </w:pPr>
      <w:r>
        <w:t>Sposoby ochrony jeziora</w:t>
      </w:r>
    </w:p>
    <w:p w:rsidR="00E572BB" w:rsidRPr="00076F08" w:rsidRDefault="00E572BB" w:rsidP="008B4866">
      <w:pPr>
        <w:jc w:val="both"/>
      </w:pPr>
      <w:r>
        <w:t xml:space="preserve">Organizator zastrzega sobie </w:t>
      </w:r>
      <w:r w:rsidRPr="00076F08">
        <w:t>możliwość wykorzystania prac do p</w:t>
      </w:r>
      <w:r>
        <w:t>rezentacji w ramach projektu ,,SOS dla Jeziora Klasztornego Małego” .</w:t>
      </w:r>
    </w:p>
    <w:p w:rsidR="00E572BB" w:rsidRPr="00076F08" w:rsidRDefault="00E572BB" w:rsidP="00CE6045">
      <w:pPr>
        <w:tabs>
          <w:tab w:val="left" w:pos="360"/>
        </w:tabs>
        <w:jc w:val="both"/>
        <w:rPr>
          <w:b/>
        </w:rPr>
      </w:pPr>
      <w:r w:rsidRPr="00076F08">
        <w:rPr>
          <w:b/>
        </w:rPr>
        <w:t>TERMIN NADSYŁANIA PRAC</w:t>
      </w:r>
    </w:p>
    <w:p w:rsidR="00E572BB" w:rsidRDefault="00E572BB" w:rsidP="00CE6045">
      <w:pPr>
        <w:tabs>
          <w:tab w:val="left" w:pos="360"/>
        </w:tabs>
        <w:jc w:val="both"/>
      </w:pPr>
      <w:r>
        <w:t xml:space="preserve">Termin dostarczenia prac mija </w:t>
      </w:r>
      <w:r>
        <w:rPr>
          <w:b/>
        </w:rPr>
        <w:t>15 listopada 2014</w:t>
      </w:r>
      <w:r w:rsidRPr="00823782">
        <w:rPr>
          <w:b/>
        </w:rPr>
        <w:t xml:space="preserve"> r.</w:t>
      </w:r>
      <w:r>
        <w:t xml:space="preserve"> </w:t>
      </w:r>
    </w:p>
    <w:p w:rsidR="00E572BB" w:rsidRDefault="00E572BB" w:rsidP="00CE6045">
      <w:pPr>
        <w:tabs>
          <w:tab w:val="left" w:pos="360"/>
        </w:tabs>
        <w:jc w:val="both"/>
      </w:pPr>
      <w:r>
        <w:t>Prace w zaklejonych i opatrzonych logiem kopertach  należy przekazać opiekunom lub dostarczyć do biura Fundacji z dopiskiem - Konkurs na najlepsza prezentację multimedialną ,,SOS dla Jeziora Klasztornego Małego”</w:t>
      </w:r>
    </w:p>
    <w:p w:rsidR="00E572BB" w:rsidRPr="00367277" w:rsidRDefault="00E572BB" w:rsidP="00CE6045">
      <w:pPr>
        <w:tabs>
          <w:tab w:val="left" w:pos="360"/>
        </w:tabs>
        <w:jc w:val="both"/>
      </w:pPr>
      <w:r>
        <w:t>Fundacja ..Ocalić Źródło” im. Bł. Salomei, 83-330 Kartuzy, ul. Halera1/3, tel. 501599116</w:t>
      </w:r>
      <w:r w:rsidRPr="0022503D">
        <w:rPr>
          <w:color w:val="FF0000"/>
        </w:rPr>
        <w:t xml:space="preserve"> </w:t>
      </w:r>
    </w:p>
    <w:p w:rsidR="00E572BB" w:rsidRPr="008B4866" w:rsidRDefault="00E572BB" w:rsidP="008B4866">
      <w:pPr>
        <w:tabs>
          <w:tab w:val="left" w:pos="360"/>
        </w:tabs>
        <w:jc w:val="both"/>
        <w:rPr>
          <w:color w:val="000000"/>
        </w:rPr>
      </w:pPr>
      <w:r w:rsidRPr="0046483A">
        <w:rPr>
          <w:color w:val="000000"/>
        </w:rPr>
        <w:t>Teresa Dyl-Sosnowska, tel. 501 599 116</w:t>
      </w:r>
    </w:p>
    <w:p w:rsidR="00E572BB" w:rsidRPr="00076F08" w:rsidRDefault="00E572BB" w:rsidP="00CE6045">
      <w:pPr>
        <w:jc w:val="both"/>
        <w:rPr>
          <w:b/>
          <w:u w:val="single"/>
        </w:rPr>
      </w:pPr>
      <w:r w:rsidRPr="00076F08">
        <w:rPr>
          <w:b/>
        </w:rPr>
        <w:t>JURY KONKURSOWE</w:t>
      </w:r>
    </w:p>
    <w:p w:rsidR="00E572BB" w:rsidRDefault="00E572BB" w:rsidP="00CE6045">
      <w:pPr>
        <w:autoSpaceDE w:val="0"/>
        <w:jc w:val="both"/>
      </w:pPr>
      <w:r w:rsidRPr="00076F08">
        <w:t>Prace konkur</w:t>
      </w:r>
      <w:r>
        <w:t>sowe zostaną ocenione przez Jury wyłonione przez organizatorów konkursu.</w:t>
      </w:r>
    </w:p>
    <w:p w:rsidR="00E572BB" w:rsidRPr="004A5565" w:rsidRDefault="00E572BB" w:rsidP="00CE6045">
      <w:pPr>
        <w:ind w:left="360"/>
        <w:jc w:val="both"/>
      </w:pPr>
    </w:p>
    <w:p w:rsidR="00E572BB" w:rsidRPr="00076F08" w:rsidRDefault="00E572BB" w:rsidP="00CE6045">
      <w:pPr>
        <w:jc w:val="both"/>
        <w:rPr>
          <w:b/>
        </w:rPr>
      </w:pPr>
      <w:r w:rsidRPr="00076F08">
        <w:rPr>
          <w:b/>
        </w:rPr>
        <w:t xml:space="preserve">KRYTERIA </w:t>
      </w:r>
      <w:r>
        <w:rPr>
          <w:b/>
        </w:rPr>
        <w:t>OCEANIANIA PRAC KONKURSOWYCH</w:t>
      </w:r>
    </w:p>
    <w:p w:rsidR="00E572BB" w:rsidRPr="00076F08" w:rsidRDefault="00E572BB" w:rsidP="00CE6045">
      <w:pPr>
        <w:jc w:val="both"/>
      </w:pPr>
      <w:r w:rsidRPr="00076F08">
        <w:t>Członkowie Jury Konkursowego, oceniając prezentacje multimedialne, będą brać pod uwagę:</w:t>
      </w:r>
    </w:p>
    <w:p w:rsidR="00E572BB" w:rsidRPr="00076F08" w:rsidRDefault="00E572BB" w:rsidP="00CE6045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</w:pPr>
      <w:r>
        <w:t>w</w:t>
      </w:r>
      <w:r w:rsidRPr="00076F08">
        <w:t>artość merytoryczną pracy</w:t>
      </w:r>
      <w:r>
        <w:t>,</w:t>
      </w:r>
    </w:p>
    <w:p w:rsidR="00E572BB" w:rsidRPr="00076F08" w:rsidRDefault="00E572BB" w:rsidP="00CE6045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</w:pPr>
      <w:r>
        <w:t>z</w:t>
      </w:r>
      <w:r w:rsidRPr="00076F08">
        <w:t>aprezentowanie tematu w sposób interesujący i przyciągający uwagę,</w:t>
      </w:r>
    </w:p>
    <w:p w:rsidR="00E572BB" w:rsidRPr="00076F08" w:rsidRDefault="00E572BB" w:rsidP="00CE6045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</w:pPr>
      <w:r w:rsidRPr="00076F08">
        <w:t>oryginalność pomysłów, koncepcji i technik wykorzystanych w pracy,</w:t>
      </w:r>
    </w:p>
    <w:p w:rsidR="00E572BB" w:rsidRPr="00076F08" w:rsidRDefault="00E572BB" w:rsidP="00CE6045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</w:pPr>
      <w:r w:rsidRPr="00076F08">
        <w:t>stronę artystyczną pracy,</w:t>
      </w:r>
    </w:p>
    <w:p w:rsidR="00E572BB" w:rsidRPr="00076F08" w:rsidRDefault="00E572BB" w:rsidP="00CE6045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</w:pPr>
      <w:r w:rsidRPr="00076F08">
        <w:t>techniczną i językową jakość prezentacji.</w:t>
      </w:r>
    </w:p>
    <w:p w:rsidR="00E572BB" w:rsidRPr="00076F08" w:rsidRDefault="00E572BB" w:rsidP="00CE6045">
      <w:pPr>
        <w:jc w:val="both"/>
      </w:pPr>
      <w:r w:rsidRPr="00076F08">
        <w:t>Za każde z wymienionych kryteriów członek Jury może przyznać punkty w skali od 0-5.</w:t>
      </w:r>
    </w:p>
    <w:p w:rsidR="00E572BB" w:rsidRPr="00076F08" w:rsidRDefault="00E572BB" w:rsidP="00CE6045">
      <w:pPr>
        <w:jc w:val="both"/>
      </w:pPr>
      <w:r w:rsidRPr="00076F08">
        <w:t xml:space="preserve">Do oceny punktowej członek Jury może dołączyć recenzję pracy z ewentualną rekomendacją do nagrody. </w:t>
      </w:r>
    </w:p>
    <w:p w:rsidR="00E572BB" w:rsidRPr="00076F08" w:rsidRDefault="00E572BB" w:rsidP="00CE6045">
      <w:pPr>
        <w:pStyle w:val="Tekstpodstawowy21"/>
        <w:rPr>
          <w:rFonts w:ascii="Times New Roman" w:hAnsi="Times New Roman"/>
          <w:sz w:val="24"/>
        </w:rPr>
      </w:pPr>
    </w:p>
    <w:p w:rsidR="00E572BB" w:rsidRPr="00076F08" w:rsidRDefault="00E572BB" w:rsidP="00CE6045">
      <w:pPr>
        <w:jc w:val="both"/>
        <w:rPr>
          <w:b/>
        </w:rPr>
      </w:pPr>
      <w:r w:rsidRPr="00076F08">
        <w:rPr>
          <w:b/>
        </w:rPr>
        <w:t>PRZEWIDYWANE NAGRODY</w:t>
      </w:r>
    </w:p>
    <w:p w:rsidR="00E572BB" w:rsidRDefault="00E572BB" w:rsidP="00CE6045">
      <w:pPr>
        <w:jc w:val="both"/>
      </w:pPr>
      <w:r w:rsidRPr="00076F08">
        <w:t xml:space="preserve">Zwycięzcami konkursu będą Autorzy, których prace uzyskają największą liczbę punktów. </w:t>
      </w:r>
    </w:p>
    <w:p w:rsidR="00E572BB" w:rsidRPr="00076F08" w:rsidRDefault="00E572BB" w:rsidP="00CE6045">
      <w:pPr>
        <w:jc w:val="both"/>
      </w:pPr>
      <w:r>
        <w:t xml:space="preserve">Ogłoszenie wyników odbędzie się w dniu 21 listopada  2014 r. w czasie podsumowania kampanii ,,SOS dla Jeziora Klasztornego Małego” w I LO im. H. Derdowskiego w Kartuzach. Główna nagrodą będzie przedstawienie prezentacji na podsumowaniu kampanii oraz umieszczenie jej na stronach internetowych: Starostwa Powiatowego w Kartuzach i stronach internetowych szkół uczestniczących w kampanii. Ponadto, dla laureatów konkursu przewidziane są nagrody rzeczowe. </w:t>
      </w:r>
    </w:p>
    <w:p w:rsidR="00E572BB" w:rsidRDefault="00E572BB" w:rsidP="00CE6045">
      <w:pPr>
        <w:jc w:val="both"/>
      </w:pPr>
      <w:r w:rsidRPr="00076F08">
        <w:t>Rozstrzygnięcie Jury Konkursowego j</w:t>
      </w:r>
      <w:r>
        <w:t>est ostateczne i niezaskarżalne.</w:t>
      </w:r>
    </w:p>
    <w:p w:rsidR="00E572BB" w:rsidRPr="00BA48EE" w:rsidRDefault="00E572BB" w:rsidP="00CE6045">
      <w:pPr>
        <w:jc w:val="both"/>
        <w:rPr>
          <w:i/>
        </w:rPr>
      </w:pPr>
      <w:r>
        <w:rPr>
          <w:i/>
        </w:rPr>
        <w:t xml:space="preserve">(Regulamin opracował  Maciej Sosnowski, </w:t>
      </w:r>
      <w:r w:rsidRPr="00BA48EE">
        <w:rPr>
          <w:i/>
        </w:rPr>
        <w:t xml:space="preserve"> koordynator Kampanii ,,SOS dla Jeziora</w:t>
      </w:r>
    </w:p>
    <w:p w:rsidR="00E572BB" w:rsidRPr="00BA48EE" w:rsidRDefault="00E572BB" w:rsidP="00CE6045">
      <w:pPr>
        <w:jc w:val="both"/>
        <w:rPr>
          <w:i/>
        </w:rPr>
      </w:pPr>
      <w:r w:rsidRPr="00BA48EE">
        <w:rPr>
          <w:i/>
        </w:rPr>
        <w:t xml:space="preserve">                                  Klasztornego Małego)</w:t>
      </w:r>
    </w:p>
    <w:p w:rsidR="00E572BB" w:rsidRDefault="00E572BB" w:rsidP="003D5AF5">
      <w:pPr>
        <w:rPr>
          <w:b/>
        </w:rPr>
      </w:pPr>
    </w:p>
    <w:p w:rsidR="00E572BB" w:rsidRDefault="00E572BB" w:rsidP="003D5AF5">
      <w:pPr>
        <w:rPr>
          <w:b/>
        </w:rPr>
      </w:pPr>
    </w:p>
    <w:p w:rsidR="00E572BB" w:rsidRPr="001A0EA0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V Etap</w:t>
      </w:r>
    </w:p>
    <w:p w:rsidR="00E572BB" w:rsidRDefault="00E572BB" w:rsidP="003D5AF5">
      <w:pPr>
        <w:rPr>
          <w:b/>
        </w:rPr>
      </w:pPr>
      <w:r w:rsidRPr="00762AA7">
        <w:rPr>
          <w:b/>
        </w:rPr>
        <w:t>Warsztaty w grupach tematycznych</w:t>
      </w:r>
      <w:r>
        <w:rPr>
          <w:b/>
        </w:rPr>
        <w:t>:</w:t>
      </w:r>
    </w:p>
    <w:p w:rsidR="00E572BB" w:rsidRDefault="00E572BB" w:rsidP="003D5AF5">
      <w:pPr>
        <w:rPr>
          <w:sz w:val="24"/>
          <w:szCs w:val="24"/>
        </w:rPr>
      </w:pPr>
      <w:r w:rsidRPr="0027192F">
        <w:rPr>
          <w:sz w:val="24"/>
          <w:szCs w:val="24"/>
        </w:rPr>
        <w:t>Warsztaty odbyły się w sobotnie prz</w:t>
      </w:r>
      <w:r>
        <w:rPr>
          <w:sz w:val="24"/>
          <w:szCs w:val="24"/>
        </w:rPr>
        <w:t>e</w:t>
      </w:r>
      <w:r w:rsidRPr="0027192F">
        <w:rPr>
          <w:sz w:val="24"/>
          <w:szCs w:val="24"/>
        </w:rPr>
        <w:t>dpołudnie , 20 września 2014r.</w:t>
      </w:r>
    </w:p>
    <w:p w:rsidR="00E572BB" w:rsidRDefault="00E572BB" w:rsidP="000C1CA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Pracowaliśmy w grupach tematycznych:</w:t>
      </w:r>
    </w:p>
    <w:p w:rsidR="00E572BB" w:rsidRDefault="00E572BB" w:rsidP="000C1CA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- naukowej</w:t>
      </w:r>
    </w:p>
    <w:p w:rsidR="00E572BB" w:rsidRDefault="00E572BB" w:rsidP="000C1CA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- fotograficznej</w:t>
      </w:r>
    </w:p>
    <w:p w:rsidR="00E572BB" w:rsidRDefault="00E572BB" w:rsidP="000C1CA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- plastycznej</w:t>
      </w:r>
    </w:p>
    <w:p w:rsidR="00E572BB" w:rsidRDefault="00E572BB" w:rsidP="000C1CA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muzycznej </w:t>
      </w:r>
    </w:p>
    <w:p w:rsidR="00E572BB" w:rsidRPr="000C1CA4" w:rsidRDefault="00E572BB" w:rsidP="000C1CA4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- graficznej</w:t>
      </w:r>
    </w:p>
    <w:p w:rsidR="00E572BB" w:rsidRDefault="00E572BB" w:rsidP="003D5AF5">
      <w:pPr>
        <w:rPr>
          <w:b/>
        </w:rPr>
      </w:pPr>
    </w:p>
    <w:p w:rsidR="00E572BB" w:rsidRPr="001A0EA0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VI Etap</w:t>
      </w: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BE4585">
        <w:rPr>
          <w:b/>
          <w:sz w:val="24"/>
          <w:szCs w:val="24"/>
        </w:rPr>
        <w:t xml:space="preserve">Opracowanie treści i szaty graficznej ulotki </w:t>
      </w:r>
      <w:r>
        <w:rPr>
          <w:b/>
          <w:sz w:val="24"/>
          <w:szCs w:val="24"/>
        </w:rPr>
        <w:t xml:space="preserve"> i plakatu </w:t>
      </w:r>
      <w:r w:rsidRPr="00BE4585">
        <w:rPr>
          <w:b/>
          <w:sz w:val="24"/>
          <w:szCs w:val="24"/>
        </w:rPr>
        <w:t>w oparciu o materiały wyników badań</w:t>
      </w:r>
      <w:r>
        <w:rPr>
          <w:b/>
          <w:sz w:val="24"/>
          <w:szCs w:val="24"/>
        </w:rPr>
        <w:t xml:space="preserve"> </w:t>
      </w:r>
      <w:r w:rsidRPr="00BE4585">
        <w:rPr>
          <w:b/>
          <w:sz w:val="24"/>
          <w:szCs w:val="24"/>
        </w:rPr>
        <w:t xml:space="preserve"> i obserwacji w terenie.</w:t>
      </w: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>
        <w:rPr>
          <w:noProof/>
          <w:lang w:eastAsia="pl-PL"/>
        </w:rPr>
        <w:pict>
          <v:shape id="Obraz 9" o:spid="_x0000_i1029" type="#_x0000_t75" style="width:126.75pt;height:107.25pt;visibility:visible">
            <v:imagedata r:id="rId5" o:title=""/>
          </v:shape>
        </w:pict>
      </w:r>
      <w:r>
        <w:rPr>
          <w:b/>
          <w:sz w:val="24"/>
          <w:szCs w:val="24"/>
        </w:rPr>
        <w:t xml:space="preserve">                                                  </w:t>
      </w:r>
      <w:r w:rsidRPr="00796721">
        <w:rPr>
          <w:b/>
          <w:noProof/>
          <w:sz w:val="24"/>
          <w:szCs w:val="24"/>
          <w:lang w:eastAsia="pl-PL"/>
        </w:rPr>
        <w:pict>
          <v:shape id="Obraz 8" o:spid="_x0000_i1030" type="#_x0000_t75" style="width:119.25pt;height:119.25pt;visibility:visible">
            <v:imagedata r:id="rId12" o:title=""/>
          </v:shape>
        </w:pict>
      </w:r>
      <w:r>
        <w:rPr>
          <w:b/>
          <w:sz w:val="24"/>
          <w:szCs w:val="24"/>
        </w:rPr>
        <w:t xml:space="preserve">         </w:t>
      </w: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Logo finału kampanii –</w:t>
      </w: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uczniowie z ZSZ i O w Kartuzach</w:t>
      </w: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  <w:r w:rsidRPr="00796721">
        <w:rPr>
          <w:b/>
          <w:sz w:val="24"/>
          <w:szCs w:val="24"/>
        </w:rPr>
        <w:pict>
          <v:shape id="_x0000_i1031" type="#_x0000_t75" style="width:447pt;height:623.25pt">
            <v:imagedata r:id="rId13" o:title=""/>
          </v:shape>
        </w:pict>
      </w: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Pr="001A0EA0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VI</w:t>
      </w:r>
      <w:r>
        <w:rPr>
          <w:b/>
          <w:sz w:val="28"/>
          <w:szCs w:val="28"/>
        </w:rPr>
        <w:t>I</w:t>
      </w:r>
      <w:r w:rsidRPr="001A0EA0">
        <w:rPr>
          <w:b/>
          <w:sz w:val="28"/>
          <w:szCs w:val="28"/>
        </w:rPr>
        <w:t xml:space="preserve"> Etap</w:t>
      </w:r>
    </w:p>
    <w:p w:rsidR="00E572BB" w:rsidRDefault="00E572BB" w:rsidP="003D5AF5">
      <w:pPr>
        <w:rPr>
          <w:b/>
        </w:rPr>
      </w:pPr>
      <w:r w:rsidRPr="00BE4585">
        <w:rPr>
          <w:b/>
        </w:rPr>
        <w:t>Przekazanie przedstawicie</w:t>
      </w:r>
      <w:r>
        <w:rPr>
          <w:b/>
        </w:rPr>
        <w:t xml:space="preserve">lom instytucji, władzom, mediom </w:t>
      </w:r>
      <w:r w:rsidRPr="00BE4585">
        <w:rPr>
          <w:b/>
        </w:rPr>
        <w:t>i uczniom ze  szkół gimnazjalnych i ponadgimnazjalnych przesłania kampanii, plakatów i ulotek.</w:t>
      </w:r>
    </w:p>
    <w:p w:rsidR="00E572BB" w:rsidRPr="009D2C5D" w:rsidRDefault="00E572BB" w:rsidP="00556EFE">
      <w:pPr>
        <w:pStyle w:val="Heading2"/>
        <w:spacing w:before="0"/>
        <w:jc w:val="center"/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/>
          <w:color w:val="FF0000"/>
          <w:sz w:val="22"/>
          <w:szCs w:val="22"/>
        </w:rPr>
        <w:t>PRZESŁANIE KAMPANI</w:t>
      </w:r>
    </w:p>
    <w:p w:rsidR="00E572BB" w:rsidRDefault="00E572BB" w:rsidP="00556EFE">
      <w:pPr>
        <w:spacing w:after="0" w:line="240" w:lineRule="auto"/>
        <w:rPr>
          <w:b/>
          <w:sz w:val="24"/>
          <w:szCs w:val="24"/>
        </w:rPr>
      </w:pPr>
    </w:p>
    <w:p w:rsidR="00E572BB" w:rsidRPr="00FB0902" w:rsidRDefault="00E572BB" w:rsidP="00556EFE">
      <w:pPr>
        <w:spacing w:after="0" w:line="240" w:lineRule="auto"/>
        <w:jc w:val="both"/>
        <w:rPr>
          <w:rFonts w:ascii="Book Antiqua" w:hAnsi="Book Antiqua"/>
          <w:b/>
          <w:i/>
          <w:color w:val="000000"/>
          <w:sz w:val="20"/>
          <w:szCs w:val="20"/>
        </w:rPr>
      </w:pPr>
      <w:r>
        <w:rPr>
          <w:rFonts w:ascii="Book Antiqua" w:hAnsi="Book Antiqua"/>
          <w:b/>
          <w:i/>
          <w:color w:val="000000"/>
          <w:sz w:val="20"/>
          <w:szCs w:val="20"/>
        </w:rPr>
        <w:t>Jeziora Kartuskie : Mielenko, Karczemne, Klasztorne Małe i Klasztorne Duże to</w:t>
      </w:r>
      <w:r w:rsidRPr="00C16DA7">
        <w:rPr>
          <w:rFonts w:ascii="Book Antiqua" w:hAnsi="Book Antiqua"/>
          <w:b/>
          <w:i/>
          <w:color w:val="000000"/>
          <w:sz w:val="20"/>
          <w:szCs w:val="20"/>
        </w:rPr>
        <w:t xml:space="preserve"> </w:t>
      </w:r>
      <w:r>
        <w:rPr>
          <w:rFonts w:ascii="Book Antiqua" w:hAnsi="Book Antiqua"/>
          <w:b/>
          <w:i/>
          <w:color w:val="000000"/>
          <w:sz w:val="20"/>
          <w:szCs w:val="20"/>
        </w:rPr>
        <w:t xml:space="preserve">unikatowy w skali kraju zespół przepływowych jezior. Krajobraz jezior wkomponowany  w urbanistykę Kartuz </w:t>
      </w:r>
      <w:r w:rsidRPr="00FB0902">
        <w:rPr>
          <w:rFonts w:ascii="Book Antiqua" w:hAnsi="Book Antiqua"/>
          <w:b/>
          <w:i/>
          <w:color w:val="000000"/>
          <w:sz w:val="20"/>
          <w:szCs w:val="20"/>
        </w:rPr>
        <w:t>zachwyca kolor</w:t>
      </w:r>
      <w:r>
        <w:rPr>
          <w:rFonts w:ascii="Book Antiqua" w:hAnsi="Book Antiqua"/>
          <w:b/>
          <w:i/>
          <w:color w:val="000000"/>
          <w:sz w:val="20"/>
          <w:szCs w:val="20"/>
        </w:rPr>
        <w:t>ami złotej, polskiej jesieni. Jeziora te są</w:t>
      </w:r>
      <w:r w:rsidRPr="00FB0902">
        <w:rPr>
          <w:rFonts w:ascii="Book Antiqua" w:hAnsi="Book Antiqua"/>
          <w:b/>
          <w:i/>
          <w:color w:val="000000"/>
          <w:sz w:val="20"/>
          <w:szCs w:val="20"/>
        </w:rPr>
        <w:t xml:space="preserve"> największym skarbem miasta i najpiękniejs</w:t>
      </w:r>
      <w:r>
        <w:rPr>
          <w:rFonts w:ascii="Book Antiqua" w:hAnsi="Book Antiqua"/>
          <w:b/>
          <w:i/>
          <w:color w:val="000000"/>
          <w:sz w:val="20"/>
          <w:szCs w:val="20"/>
        </w:rPr>
        <w:t>zym skrawkiem polskiej przyrody.</w:t>
      </w:r>
    </w:p>
    <w:p w:rsidR="00E572BB" w:rsidRDefault="00E572BB" w:rsidP="00556EFE">
      <w:pPr>
        <w:spacing w:after="0"/>
        <w:jc w:val="both"/>
        <w:rPr>
          <w:b/>
          <w:sz w:val="20"/>
          <w:szCs w:val="20"/>
        </w:rPr>
      </w:pPr>
    </w:p>
    <w:p w:rsidR="00E572BB" w:rsidRPr="00FB0902" w:rsidRDefault="00E572BB" w:rsidP="00556EFE">
      <w:pPr>
        <w:spacing w:after="0"/>
        <w:jc w:val="both"/>
        <w:rPr>
          <w:b/>
          <w:color w:val="FF0000"/>
          <w:sz w:val="20"/>
          <w:szCs w:val="20"/>
        </w:rPr>
      </w:pPr>
      <w:r w:rsidRPr="00FB0902">
        <w:rPr>
          <w:b/>
          <w:color w:val="FF0000"/>
          <w:sz w:val="20"/>
          <w:szCs w:val="20"/>
        </w:rPr>
        <w:t>CZY WIESZ, ŻE?</w:t>
      </w:r>
    </w:p>
    <w:p w:rsidR="00E572BB" w:rsidRPr="005E59B2" w:rsidRDefault="00E572BB" w:rsidP="00556EFE">
      <w:pPr>
        <w:pStyle w:val="ListParagraph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5E59B2">
        <w:rPr>
          <w:sz w:val="20"/>
          <w:szCs w:val="20"/>
        </w:rPr>
        <w:t xml:space="preserve"> jeziora kartuskie są piękne gdy oglądamy je z oddali</w:t>
      </w:r>
    </w:p>
    <w:p w:rsidR="00E572BB" w:rsidRPr="005E59B2" w:rsidRDefault="00E572BB" w:rsidP="00556EFE">
      <w:pPr>
        <w:pStyle w:val="ListParagraph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5E59B2">
        <w:rPr>
          <w:sz w:val="20"/>
          <w:szCs w:val="20"/>
        </w:rPr>
        <w:t>z bliska odstraszają swym wyglądem i zapachem</w:t>
      </w:r>
    </w:p>
    <w:p w:rsidR="00E572BB" w:rsidRPr="005E59B2" w:rsidRDefault="00E572BB" w:rsidP="00556EFE">
      <w:pPr>
        <w:pStyle w:val="ListParagraph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5E59B2">
        <w:rPr>
          <w:sz w:val="20"/>
          <w:szCs w:val="20"/>
        </w:rPr>
        <w:t>jeziora te nie są już atrakcją dla przyjeżdżających do nas turystów</w:t>
      </w:r>
    </w:p>
    <w:p w:rsidR="00E572BB" w:rsidRPr="005E59B2" w:rsidRDefault="00E572BB" w:rsidP="00556EFE">
      <w:pPr>
        <w:pStyle w:val="ListParagraph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5E59B2">
        <w:rPr>
          <w:sz w:val="20"/>
          <w:szCs w:val="20"/>
        </w:rPr>
        <w:t>latem rozwijają się w nich sinice wydzielające niebezpieczne dla zdrowia toksyny</w:t>
      </w:r>
    </w:p>
    <w:p w:rsidR="00E572BB" w:rsidRPr="005E59B2" w:rsidRDefault="00E572BB" w:rsidP="00556EFE">
      <w:pPr>
        <w:pStyle w:val="ListParagraph"/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5E59B2">
        <w:rPr>
          <w:sz w:val="20"/>
          <w:szCs w:val="20"/>
        </w:rPr>
        <w:t>od twojego angażowania zależy ich przyszłość</w:t>
      </w:r>
    </w:p>
    <w:p w:rsidR="00E572BB" w:rsidRDefault="00E572BB" w:rsidP="00556EFE">
      <w:pPr>
        <w:spacing w:after="0"/>
        <w:jc w:val="both"/>
        <w:rPr>
          <w:sz w:val="20"/>
          <w:szCs w:val="20"/>
        </w:rPr>
      </w:pPr>
    </w:p>
    <w:p w:rsidR="00E572BB" w:rsidRPr="00FB0902" w:rsidRDefault="00E572BB" w:rsidP="00556EFE">
      <w:pPr>
        <w:spacing w:after="0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JA JUŻ WIEM, ŻE!</w:t>
      </w:r>
    </w:p>
    <w:p w:rsidR="00E572BB" w:rsidRPr="005E59B2" w:rsidRDefault="00E572BB" w:rsidP="00556EFE">
      <w:pPr>
        <w:pStyle w:val="ListParagraph"/>
        <w:numPr>
          <w:ilvl w:val="0"/>
          <w:numId w:val="2"/>
        </w:numPr>
        <w:spacing w:after="0"/>
        <w:jc w:val="both"/>
        <w:rPr>
          <w:sz w:val="20"/>
          <w:szCs w:val="20"/>
        </w:rPr>
      </w:pPr>
      <w:r w:rsidRPr="005E59B2">
        <w:rPr>
          <w:sz w:val="20"/>
          <w:szCs w:val="20"/>
        </w:rPr>
        <w:t>wyniki badań sondażowych potwierdziły postępującą degradację kartuskich jezior</w:t>
      </w:r>
    </w:p>
    <w:p w:rsidR="00E572BB" w:rsidRPr="005E59B2" w:rsidRDefault="00E572BB" w:rsidP="00556EFE">
      <w:pPr>
        <w:pStyle w:val="ListParagraph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5E59B2">
        <w:rPr>
          <w:sz w:val="20"/>
          <w:szCs w:val="20"/>
        </w:rPr>
        <w:t>jeziora mogą na stałe zniknąć z krajobrazu miasta</w:t>
      </w:r>
    </w:p>
    <w:p w:rsidR="00E572BB" w:rsidRPr="005E59B2" w:rsidRDefault="00E572BB" w:rsidP="00556EFE">
      <w:pPr>
        <w:pStyle w:val="ListParagraph"/>
        <w:numPr>
          <w:ilvl w:val="0"/>
          <w:numId w:val="3"/>
        </w:numPr>
        <w:spacing w:after="0"/>
        <w:jc w:val="both"/>
        <w:rPr>
          <w:sz w:val="20"/>
          <w:szCs w:val="20"/>
        </w:rPr>
      </w:pPr>
      <w:r w:rsidRPr="005E59B2">
        <w:rPr>
          <w:sz w:val="20"/>
          <w:szCs w:val="20"/>
        </w:rPr>
        <w:t>warto je ratować, aby stały się źródłem dobrobytu miejscowej ludności</w:t>
      </w:r>
    </w:p>
    <w:p w:rsidR="00E572BB" w:rsidRPr="005E59B2" w:rsidRDefault="00E572BB" w:rsidP="00556EFE">
      <w:pPr>
        <w:pStyle w:val="ListParagraph"/>
        <w:numPr>
          <w:ilvl w:val="0"/>
          <w:numId w:val="3"/>
        </w:numPr>
        <w:spacing w:after="120"/>
        <w:ind w:left="357" w:hanging="357"/>
        <w:jc w:val="both"/>
        <w:rPr>
          <w:sz w:val="20"/>
          <w:szCs w:val="20"/>
        </w:rPr>
      </w:pPr>
      <w:r w:rsidRPr="005E59B2">
        <w:rPr>
          <w:sz w:val="20"/>
          <w:szCs w:val="20"/>
        </w:rPr>
        <w:t xml:space="preserve">bez naszego zaangażowania nie można powstrzymać degradacji i skutecznie przeprowadzić kosztownej rekultywacji </w:t>
      </w:r>
    </w:p>
    <w:p w:rsidR="00E572BB" w:rsidRPr="007A702E" w:rsidRDefault="00E572BB" w:rsidP="00556EFE">
      <w:pPr>
        <w:spacing w:after="0"/>
        <w:rPr>
          <w:b/>
          <w:color w:val="FF0000"/>
          <w:sz w:val="24"/>
          <w:szCs w:val="24"/>
        </w:rPr>
      </w:pPr>
      <w:r w:rsidRPr="005D0F8B">
        <w:rPr>
          <w:b/>
          <w:color w:val="FF0000"/>
          <w:sz w:val="24"/>
          <w:szCs w:val="24"/>
        </w:rPr>
        <w:t>Jak nie JA - to KTO?   Jak nie TY - to KT0?</w:t>
      </w:r>
    </w:p>
    <w:p w:rsidR="00E572BB" w:rsidRPr="00FB0902" w:rsidRDefault="00E572BB" w:rsidP="00556EFE">
      <w:pPr>
        <w:pStyle w:val="ListParagraph"/>
        <w:numPr>
          <w:ilvl w:val="0"/>
          <w:numId w:val="4"/>
        </w:numPr>
        <w:spacing w:after="0"/>
        <w:jc w:val="both"/>
        <w:rPr>
          <w:sz w:val="20"/>
          <w:szCs w:val="20"/>
        </w:rPr>
      </w:pPr>
      <w:r w:rsidRPr="00FB0902">
        <w:rPr>
          <w:sz w:val="20"/>
          <w:szCs w:val="20"/>
        </w:rPr>
        <w:t xml:space="preserve">poszuka przyczyn degradacji </w:t>
      </w:r>
      <w:r>
        <w:rPr>
          <w:sz w:val="20"/>
          <w:szCs w:val="20"/>
        </w:rPr>
        <w:t>jezior</w:t>
      </w:r>
    </w:p>
    <w:p w:rsidR="00E572BB" w:rsidRPr="00FB0902" w:rsidRDefault="00E572BB" w:rsidP="00556EFE">
      <w:pPr>
        <w:pStyle w:val="ListParagraph"/>
        <w:numPr>
          <w:ilvl w:val="0"/>
          <w:numId w:val="4"/>
        </w:numPr>
        <w:spacing w:after="0"/>
        <w:jc w:val="both"/>
        <w:rPr>
          <w:sz w:val="20"/>
          <w:szCs w:val="20"/>
        </w:rPr>
      </w:pPr>
      <w:r w:rsidRPr="00FB0902">
        <w:rPr>
          <w:sz w:val="20"/>
          <w:szCs w:val="20"/>
        </w:rPr>
        <w:t>zachęci innych do działania na rzecz</w:t>
      </w:r>
      <w:r>
        <w:rPr>
          <w:sz w:val="20"/>
          <w:szCs w:val="20"/>
        </w:rPr>
        <w:t xml:space="preserve"> ich ochrony </w:t>
      </w:r>
    </w:p>
    <w:p w:rsidR="00E572BB" w:rsidRPr="00FB0902" w:rsidRDefault="00E572BB" w:rsidP="00556EFE">
      <w:pPr>
        <w:pStyle w:val="ListParagraph"/>
        <w:numPr>
          <w:ilvl w:val="0"/>
          <w:numId w:val="4"/>
        </w:numPr>
        <w:spacing w:after="0"/>
        <w:jc w:val="both"/>
        <w:rPr>
          <w:sz w:val="20"/>
          <w:szCs w:val="20"/>
        </w:rPr>
      </w:pPr>
      <w:r w:rsidRPr="00FB0902">
        <w:rPr>
          <w:sz w:val="20"/>
          <w:szCs w:val="20"/>
        </w:rPr>
        <w:t>wykorzysta swoje siły, zdolności i doświadczenia aby je ratować</w:t>
      </w:r>
    </w:p>
    <w:p w:rsidR="00E572BB" w:rsidRPr="00FB0902" w:rsidRDefault="00E572BB" w:rsidP="00556EFE">
      <w:pPr>
        <w:pStyle w:val="ListParagraph"/>
        <w:numPr>
          <w:ilvl w:val="0"/>
          <w:numId w:val="4"/>
        </w:numPr>
        <w:spacing w:after="0"/>
        <w:jc w:val="both"/>
        <w:rPr>
          <w:sz w:val="20"/>
          <w:szCs w:val="20"/>
        </w:rPr>
      </w:pPr>
      <w:r w:rsidRPr="00FB0902">
        <w:rPr>
          <w:sz w:val="20"/>
          <w:szCs w:val="20"/>
        </w:rPr>
        <w:t xml:space="preserve">uwierzy, że można przywrócić im dawne piękno </w:t>
      </w:r>
    </w:p>
    <w:p w:rsidR="00E572BB" w:rsidRDefault="00E572BB" w:rsidP="003D5AF5">
      <w:pPr>
        <w:rPr>
          <w:b/>
        </w:rPr>
      </w:pPr>
    </w:p>
    <w:p w:rsidR="00E572BB" w:rsidRPr="00BE4585" w:rsidRDefault="00E572BB" w:rsidP="003D5AF5">
      <w:pPr>
        <w:rPr>
          <w:b/>
        </w:rPr>
      </w:pPr>
    </w:p>
    <w:p w:rsidR="00E572BB" w:rsidRPr="001A0EA0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VI</w:t>
      </w:r>
      <w:r>
        <w:rPr>
          <w:b/>
          <w:sz w:val="28"/>
          <w:szCs w:val="28"/>
        </w:rPr>
        <w:t>II</w:t>
      </w:r>
      <w:r w:rsidRPr="001A0EA0">
        <w:rPr>
          <w:b/>
          <w:sz w:val="28"/>
          <w:szCs w:val="28"/>
        </w:rPr>
        <w:t xml:space="preserve"> Etap</w:t>
      </w:r>
    </w:p>
    <w:p w:rsidR="00E572BB" w:rsidRDefault="00E572BB" w:rsidP="003D5AF5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 w:rsidRPr="001D18C5">
        <w:rPr>
          <w:rFonts w:ascii="Times New Roman" w:hAnsi="Times New Roman"/>
          <w:b/>
          <w:sz w:val="24"/>
          <w:szCs w:val="24"/>
        </w:rPr>
        <w:t>Kampania skierowana do użytkowników zlewni Jezior Kartuskich</w:t>
      </w:r>
    </w:p>
    <w:p w:rsidR="00E572BB" w:rsidRPr="001D18C5" w:rsidRDefault="00E572BB" w:rsidP="003D5AF5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bookmarkStart w:id="0" w:name="_GoBack"/>
      <w:bookmarkEnd w:id="0"/>
    </w:p>
    <w:p w:rsidR="00E572BB" w:rsidRDefault="00E572BB" w:rsidP="003D5AF5">
      <w:pPr>
        <w:pStyle w:val="ListParagraph"/>
        <w:ind w:left="0"/>
        <w:rPr>
          <w:b/>
          <w:sz w:val="24"/>
          <w:szCs w:val="24"/>
        </w:rPr>
      </w:pPr>
    </w:p>
    <w:p w:rsidR="00E572BB" w:rsidRDefault="00E572BB" w:rsidP="003D5AF5">
      <w:pPr>
        <w:rPr>
          <w:b/>
          <w:sz w:val="28"/>
          <w:szCs w:val="28"/>
        </w:rPr>
      </w:pPr>
      <w:r w:rsidRPr="001A0EA0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X</w:t>
      </w:r>
      <w:r w:rsidRPr="001A0EA0">
        <w:rPr>
          <w:b/>
          <w:sz w:val="28"/>
          <w:szCs w:val="28"/>
        </w:rPr>
        <w:t xml:space="preserve"> Etap</w:t>
      </w:r>
    </w:p>
    <w:p w:rsidR="00E572BB" w:rsidRPr="001D18C5" w:rsidRDefault="00E572BB" w:rsidP="003D5AF5">
      <w:pPr>
        <w:rPr>
          <w:b/>
        </w:rPr>
      </w:pPr>
      <w:r w:rsidRPr="001D18C5">
        <w:rPr>
          <w:b/>
        </w:rPr>
        <w:t>Podsumowanie kampanii – odsłona Jeziora Klasztornego Małego</w:t>
      </w:r>
    </w:p>
    <w:p w:rsidR="00E572BB" w:rsidRPr="001D18C5" w:rsidRDefault="00E572BB" w:rsidP="003D5AF5">
      <w:pPr>
        <w:rPr>
          <w:b/>
        </w:rPr>
      </w:pPr>
      <w:r w:rsidRPr="001D18C5">
        <w:rPr>
          <w:b/>
        </w:rPr>
        <w:t>w trzech aktach</w:t>
      </w:r>
    </w:p>
    <w:p w:rsidR="00E572BB" w:rsidRDefault="00E572BB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Pr="00F15B5A" w:rsidRDefault="00E572BB" w:rsidP="00F15B5A"/>
    <w:p w:rsidR="00E572BB" w:rsidRDefault="00E572BB" w:rsidP="00F15B5A"/>
    <w:p w:rsidR="00E572BB" w:rsidRPr="00F15B5A" w:rsidRDefault="00E572BB" w:rsidP="00F15B5A">
      <w:r>
        <w:rPr>
          <w:noProof/>
          <w:lang w:eastAsia="pl-PL"/>
        </w:rPr>
        <w:pict>
          <v:shape id="Obraz 2" o:spid="_x0000_i1032" type="#_x0000_t75" style="width:111.75pt;height:58.5pt;visibility:visible">
            <v:imagedata r:id="rId14" o:title=""/>
          </v:shape>
        </w:pict>
      </w:r>
      <w:r>
        <w:rPr>
          <w:noProof/>
          <w:lang w:eastAsia="pl-PL"/>
        </w:rPr>
        <w:pict>
          <v:shape id="Obraz 3" o:spid="_x0000_i1033" type="#_x0000_t75" style="width:44.25pt;height:56.25pt;visibility:visible">
            <v:imagedata r:id="rId15" o:title=""/>
          </v:shape>
        </w:pict>
      </w:r>
      <w:r>
        <w:rPr>
          <w:noProof/>
          <w:lang w:eastAsia="pl-PL"/>
        </w:rPr>
        <w:pict>
          <v:shape id="Obraz 0" o:spid="_x0000_i1034" type="#_x0000_t75" alt="mściwój.jpg" style="width:73.5pt;height:47.25pt;visibility:visible">
            <v:imagedata r:id="rId16" o:title=""/>
          </v:shape>
        </w:pict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pict>
          <v:shape id="Obraz 4" o:spid="_x0000_i1035" type="#_x0000_t75" alt="wzgórze.png" style="width:42pt;height:49.5pt;visibility:visible">
            <v:imagedata r:id="rId17" o:title=""/>
          </v:shape>
        </w:pict>
      </w:r>
      <w:r>
        <w:rPr>
          <w:noProof/>
          <w:lang w:eastAsia="pl-PL"/>
        </w:rPr>
        <w:t xml:space="preserve">            </w:t>
      </w:r>
      <w:r>
        <w:rPr>
          <w:noProof/>
          <w:lang w:eastAsia="pl-PL"/>
        </w:rPr>
        <w:pict>
          <v:shape id="_x0000_i1036" type="#_x0000_t75" style="width:105pt;height:49.5pt;visibility:visible">
            <v:imagedata r:id="rId18" o:title=""/>
          </v:shape>
        </w:pict>
      </w:r>
      <w:r>
        <w:t xml:space="preserve">      </w:t>
      </w:r>
      <w:r>
        <w:rPr>
          <w:noProof/>
          <w:lang w:eastAsia="pl-PL"/>
        </w:rPr>
        <w:pict>
          <v:shape id="Obraz 7" o:spid="_x0000_i1037" type="#_x0000_t75" style="width:87pt;height:64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">
            <v:imagedata r:id="rId19" o:title=""/>
            <o:lock v:ext="edit" aspectratio="f"/>
          </v:shape>
        </w:pict>
      </w:r>
      <w:r>
        <w:rPr>
          <w:noProof/>
          <w:lang w:eastAsia="pl-PL"/>
        </w:rPr>
        <w:pict>
          <v:shape id="_x0000_i1038" type="#_x0000_t75" style="width:67.5pt;height:93pt">
            <v:imagedata r:id="rId20" o:title=""/>
          </v:shape>
        </w:pict>
      </w:r>
    </w:p>
    <w:sectPr w:rsidR="00E572BB" w:rsidRPr="00F15B5A" w:rsidSect="007F16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 3" w:hAnsi="Wingdings 3"/>
        <w:color w:val="auto"/>
      </w:rPr>
    </w:lvl>
  </w:abstractNum>
  <w:abstractNum w:abstractNumId="2">
    <w:nsid w:val="0CFB3AF6"/>
    <w:multiLevelType w:val="hybridMultilevel"/>
    <w:tmpl w:val="C70A659A"/>
    <w:lvl w:ilvl="0" w:tplc="3D4276B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D17450"/>
    <w:multiLevelType w:val="hybridMultilevel"/>
    <w:tmpl w:val="0E482EE8"/>
    <w:lvl w:ilvl="0" w:tplc="C5C47BF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16388E"/>
    <w:multiLevelType w:val="hybridMultilevel"/>
    <w:tmpl w:val="797C1BD4"/>
    <w:name w:val="WW8Num62"/>
    <w:lvl w:ilvl="0" w:tplc="64FEBA02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D53226"/>
    <w:multiLevelType w:val="hybridMultilevel"/>
    <w:tmpl w:val="D95C34E6"/>
    <w:lvl w:ilvl="0" w:tplc="A19C6A2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447ACC"/>
    <w:multiLevelType w:val="hybridMultilevel"/>
    <w:tmpl w:val="DD30FD12"/>
    <w:lvl w:ilvl="0" w:tplc="659EDC2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3F018E"/>
    <w:multiLevelType w:val="hybridMultilevel"/>
    <w:tmpl w:val="85C6788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D25"/>
    <w:rsid w:val="00061FC6"/>
    <w:rsid w:val="000708AC"/>
    <w:rsid w:val="00076F08"/>
    <w:rsid w:val="00085145"/>
    <w:rsid w:val="00092A11"/>
    <w:rsid w:val="000C1CA4"/>
    <w:rsid w:val="000C2D65"/>
    <w:rsid w:val="000C6A2A"/>
    <w:rsid w:val="0014136A"/>
    <w:rsid w:val="00196AE5"/>
    <w:rsid w:val="001A0EA0"/>
    <w:rsid w:val="001C71BA"/>
    <w:rsid w:val="001D18C5"/>
    <w:rsid w:val="00211AC6"/>
    <w:rsid w:val="0022503D"/>
    <w:rsid w:val="0027192F"/>
    <w:rsid w:val="00296662"/>
    <w:rsid w:val="002D0E2D"/>
    <w:rsid w:val="002F596F"/>
    <w:rsid w:val="00312A44"/>
    <w:rsid w:val="00367277"/>
    <w:rsid w:val="00376BD9"/>
    <w:rsid w:val="003947FF"/>
    <w:rsid w:val="003D5AF5"/>
    <w:rsid w:val="0046483A"/>
    <w:rsid w:val="004A5565"/>
    <w:rsid w:val="0050613F"/>
    <w:rsid w:val="005315C1"/>
    <w:rsid w:val="00533145"/>
    <w:rsid w:val="00533D04"/>
    <w:rsid w:val="00556EFE"/>
    <w:rsid w:val="005C5947"/>
    <w:rsid w:val="005D0F8B"/>
    <w:rsid w:val="005E59B2"/>
    <w:rsid w:val="00631B20"/>
    <w:rsid w:val="0066012C"/>
    <w:rsid w:val="006C6259"/>
    <w:rsid w:val="006F67E2"/>
    <w:rsid w:val="007212C7"/>
    <w:rsid w:val="00762AA7"/>
    <w:rsid w:val="00796721"/>
    <w:rsid w:val="007A702E"/>
    <w:rsid w:val="007D7322"/>
    <w:rsid w:val="007E6BF6"/>
    <w:rsid w:val="007F160F"/>
    <w:rsid w:val="00817F78"/>
    <w:rsid w:val="00823782"/>
    <w:rsid w:val="00853776"/>
    <w:rsid w:val="00872196"/>
    <w:rsid w:val="0088415D"/>
    <w:rsid w:val="00887A73"/>
    <w:rsid w:val="008B4866"/>
    <w:rsid w:val="00901D9F"/>
    <w:rsid w:val="009518B5"/>
    <w:rsid w:val="009679B3"/>
    <w:rsid w:val="00997622"/>
    <w:rsid w:val="009A1349"/>
    <w:rsid w:val="009D2C5D"/>
    <w:rsid w:val="009E4F11"/>
    <w:rsid w:val="00A35385"/>
    <w:rsid w:val="00A771A4"/>
    <w:rsid w:val="00AB12C3"/>
    <w:rsid w:val="00B41C25"/>
    <w:rsid w:val="00BA48EE"/>
    <w:rsid w:val="00BA6CED"/>
    <w:rsid w:val="00BE2F0D"/>
    <w:rsid w:val="00BE4585"/>
    <w:rsid w:val="00C16DA7"/>
    <w:rsid w:val="00C965B9"/>
    <w:rsid w:val="00CC15F9"/>
    <w:rsid w:val="00CE6045"/>
    <w:rsid w:val="00D55D25"/>
    <w:rsid w:val="00DB4DF6"/>
    <w:rsid w:val="00E15115"/>
    <w:rsid w:val="00E16AC5"/>
    <w:rsid w:val="00E4284F"/>
    <w:rsid w:val="00E53D80"/>
    <w:rsid w:val="00E572BB"/>
    <w:rsid w:val="00E60B62"/>
    <w:rsid w:val="00EB328B"/>
    <w:rsid w:val="00F02373"/>
    <w:rsid w:val="00F15B5A"/>
    <w:rsid w:val="00F66A0E"/>
    <w:rsid w:val="00FB0223"/>
    <w:rsid w:val="00FB0902"/>
    <w:rsid w:val="00FB3474"/>
    <w:rsid w:val="00FC4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55D2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72196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  <w:lang w:eastAsia="pl-P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72196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eastAsia="pl-PL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72196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72196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eastAsia="pl-PL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72196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72196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72196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72196"/>
    <w:pPr>
      <w:spacing w:after="0"/>
      <w:outlineLvl w:val="7"/>
    </w:pPr>
    <w:rPr>
      <w:rFonts w:ascii="Cambria" w:eastAsia="Times New Roman" w:hAnsi="Cambria"/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72196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72196"/>
    <w:rPr>
      <w:rFonts w:ascii="Cambria" w:hAnsi="Cambria" w:cs="Times New Roman"/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72196"/>
    <w:rPr>
      <w:rFonts w:ascii="Cambria" w:hAnsi="Cambria" w:cs="Times New Roman"/>
      <w:b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72196"/>
    <w:rPr>
      <w:rFonts w:ascii="Cambria" w:hAnsi="Cambria" w:cs="Times New Roman"/>
      <w:b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72196"/>
    <w:rPr>
      <w:rFonts w:ascii="Cambria" w:hAnsi="Cambria" w:cs="Times New Roman"/>
      <w:b/>
      <w:i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72196"/>
    <w:rPr>
      <w:rFonts w:ascii="Cambria" w:hAnsi="Cambria" w:cs="Times New Roman"/>
      <w:b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72196"/>
    <w:rPr>
      <w:rFonts w:ascii="Cambria" w:hAnsi="Cambria" w:cs="Times New Roman"/>
      <w:b/>
      <w:i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72196"/>
    <w:rPr>
      <w:rFonts w:ascii="Cambria" w:hAnsi="Cambria" w:cs="Times New Roman"/>
      <w:i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72196"/>
    <w:rPr>
      <w:rFonts w:ascii="Cambria" w:hAnsi="Cambria" w:cs="Times New Roman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72196"/>
    <w:rPr>
      <w:rFonts w:ascii="Cambria" w:hAnsi="Cambria" w:cs="Times New Roman"/>
      <w:i/>
      <w:spacing w:val="5"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872196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872196"/>
    <w:rPr>
      <w:rFonts w:ascii="Cambria" w:hAnsi="Cambria" w:cs="Times New Roman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872196"/>
    <w:pPr>
      <w:spacing w:after="600"/>
    </w:pPr>
    <w:rPr>
      <w:rFonts w:ascii="Cambria" w:eastAsia="Times New Roman" w:hAnsi="Cambria"/>
      <w:i/>
      <w:iCs/>
      <w:spacing w:val="13"/>
      <w:sz w:val="24"/>
      <w:szCs w:val="24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72196"/>
    <w:rPr>
      <w:rFonts w:ascii="Cambria" w:hAnsi="Cambria" w:cs="Times New Roman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872196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872196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872196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87219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872196"/>
    <w:pPr>
      <w:spacing w:before="200" w:after="0"/>
      <w:ind w:left="360" w:right="360"/>
    </w:pPr>
    <w:rPr>
      <w:i/>
      <w:iCs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872196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87219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872196"/>
    <w:rPr>
      <w:rFonts w:cs="Times New Roman"/>
      <w:b/>
      <w:i/>
    </w:rPr>
  </w:style>
  <w:style w:type="character" w:styleId="SubtleEmphasis">
    <w:name w:val="Subtle Emphasis"/>
    <w:basedOn w:val="DefaultParagraphFont"/>
    <w:uiPriority w:val="99"/>
    <w:qFormat/>
    <w:rsid w:val="00872196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872196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872196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872196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872196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872196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A7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71A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4136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FB02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"/>
    <w:uiPriority w:val="99"/>
    <w:rsid w:val="00CE6045"/>
    <w:pPr>
      <w:suppressAutoHyphens/>
      <w:spacing w:after="0" w:line="240" w:lineRule="auto"/>
      <w:jc w:val="both"/>
    </w:pPr>
    <w:rPr>
      <w:rFonts w:ascii="Trebuchet MS" w:eastAsia="Times New Roman" w:hAnsi="Trebuchet MS"/>
      <w:sz w:val="1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11.docx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1703</Words>
  <Characters>10221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kuczkowskaa</cp:lastModifiedBy>
  <cp:revision>4</cp:revision>
  <dcterms:created xsi:type="dcterms:W3CDTF">2014-10-28T05:37:00Z</dcterms:created>
  <dcterms:modified xsi:type="dcterms:W3CDTF">2014-10-31T11:17:00Z</dcterms:modified>
</cp:coreProperties>
</file>